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0DED" w:rsidRDefault="00662FCF" w:rsidP="00315A21">
      <w:pPr>
        <w:pStyle w:val="1"/>
        <w:jc w:val="center"/>
      </w:pPr>
      <w:bookmarkStart w:id="0" w:name="_Toc146531453"/>
      <w:r>
        <w:t>Arbeitsblatt 1 – Grundlagen Elektronik</w:t>
      </w:r>
      <w:bookmarkEnd w:id="0"/>
    </w:p>
    <w:p w:rsidR="007E3C69" w:rsidRDefault="007E3C69" w:rsidP="005C3394">
      <w:pPr>
        <w:pStyle w:val="1"/>
        <w:pBdr>
          <w:top w:val="single" w:sz="6" w:space="1" w:color="auto"/>
          <w:bottom w:val="single" w:sz="6" w:space="1" w:color="auto"/>
        </w:pBdr>
        <w:jc w:val="center"/>
      </w:pPr>
      <w:bookmarkStart w:id="1" w:name="_Toc146531458"/>
      <w:r>
        <w:t>Übungen</w:t>
      </w:r>
      <w:bookmarkEnd w:id="1"/>
      <w:r w:rsidR="00B0237B">
        <w:t>: Lösungen</w:t>
      </w:r>
    </w:p>
    <w:p w:rsidR="005C3394" w:rsidRPr="005C3394" w:rsidRDefault="005C3394" w:rsidP="00041141"/>
    <w:p w:rsidR="00041141" w:rsidRPr="005F0FCE" w:rsidRDefault="00041141" w:rsidP="00041141">
      <w:pPr>
        <w:rPr>
          <w:b/>
        </w:rPr>
      </w:pPr>
      <w:r w:rsidRPr="005F0FCE">
        <w:rPr>
          <w:b/>
        </w:rPr>
        <w:t>Aufgabe 1:</w:t>
      </w:r>
      <w:r w:rsidR="00151824">
        <w:rPr>
          <w:b/>
        </w:rPr>
        <w:t xml:space="preserve"> </w:t>
      </w:r>
      <w:r w:rsidR="005C3394">
        <w:rPr>
          <w:b/>
        </w:rPr>
        <w:t>Ohm’sches</w:t>
      </w:r>
      <w:r w:rsidR="00151824">
        <w:rPr>
          <w:b/>
        </w:rPr>
        <w:t xml:space="preserve"> Gesetz</w:t>
      </w:r>
    </w:p>
    <w:p w:rsidR="00151824" w:rsidRDefault="00151824" w:rsidP="00041141"/>
    <w:p w:rsidR="002548A2" w:rsidRDefault="002548A2" w:rsidP="00041141"/>
    <w:p w:rsidR="002548A2" w:rsidRDefault="002548A2" w:rsidP="00041141">
      <w:r>
        <w:t>E12</w:t>
      </w:r>
    </w:p>
    <w:p w:rsidR="00C92171" w:rsidRDefault="00C92171" w:rsidP="00C92171"/>
    <w:p w:rsidR="00C92171" w:rsidRDefault="00C92171" w:rsidP="00C92171">
      <w:pPr>
        <w:jc w:val="center"/>
      </w:pPr>
      <w:r>
        <w:rPr>
          <w:noProof/>
          <w:lang w:eastAsia="de-DE"/>
        </w:rPr>
        <w:drawing>
          <wp:inline distT="0" distB="0" distL="0" distR="0">
            <wp:extent cx="5683876" cy="2353963"/>
            <wp:effectExtent l="0" t="0" r="0"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4221" cy="2358247"/>
                    </a:xfrm>
                    <a:prstGeom prst="rect">
                      <a:avLst/>
                    </a:prstGeom>
                    <a:noFill/>
                    <a:ln>
                      <a:noFill/>
                    </a:ln>
                  </pic:spPr>
                </pic:pic>
              </a:graphicData>
            </a:graphic>
          </wp:inline>
        </w:drawing>
      </w:r>
    </w:p>
    <w:p w:rsidR="00C92171" w:rsidRDefault="00C92171" w:rsidP="00C92171"/>
    <w:p w:rsidR="002548A2" w:rsidRDefault="002548A2" w:rsidP="002548A2">
      <w:pPr>
        <w:jc w:val="center"/>
      </w:pPr>
    </w:p>
    <w:p w:rsidR="002548A2" w:rsidRDefault="002548A2" w:rsidP="00041141"/>
    <w:p w:rsidR="00C92171" w:rsidRDefault="00C92171" w:rsidP="00041141"/>
    <w:p w:rsidR="002548A2" w:rsidRDefault="002548A2" w:rsidP="00041141"/>
    <w:p w:rsidR="002548A2" w:rsidRDefault="00C92171" w:rsidP="00041141">
      <w:r>
        <w:rPr>
          <w:noProof/>
          <w:lang w:eastAsia="de-DE"/>
        </w:rPr>
        <w:drawing>
          <wp:anchor distT="0" distB="0" distL="114300" distR="114300" simplePos="0" relativeHeight="251664384" behindDoc="1" locked="0" layoutInCell="1" allowOverlap="1" wp14:anchorId="753DDACA" wp14:editId="60FF6EBE">
            <wp:simplePos x="0" y="0"/>
            <wp:positionH relativeFrom="column">
              <wp:posOffset>4770463</wp:posOffset>
            </wp:positionH>
            <wp:positionV relativeFrom="paragraph">
              <wp:posOffset>7981</wp:posOffset>
            </wp:positionV>
            <wp:extent cx="870585" cy="1921510"/>
            <wp:effectExtent l="0" t="0" r="5715" b="2540"/>
            <wp:wrapTight wrapText="bothSides">
              <wp:wrapPolygon edited="0">
                <wp:start x="0" y="0"/>
                <wp:lineTo x="0" y="21414"/>
                <wp:lineTo x="21269" y="21414"/>
                <wp:lineTo x="2126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0585" cy="1921510"/>
                    </a:xfrm>
                    <a:prstGeom prst="rect">
                      <a:avLst/>
                    </a:prstGeom>
                  </pic:spPr>
                </pic:pic>
              </a:graphicData>
            </a:graphic>
            <wp14:sizeRelH relativeFrom="margin">
              <wp14:pctWidth>0</wp14:pctWidth>
            </wp14:sizeRelH>
            <wp14:sizeRelV relativeFrom="margin">
              <wp14:pctHeight>0</wp14:pctHeight>
            </wp14:sizeRelV>
          </wp:anchor>
        </w:drawing>
      </w:r>
    </w:p>
    <w:p w:rsidR="00B0237B" w:rsidRDefault="00151824" w:rsidP="00B0237B">
      <w:r w:rsidRPr="00151824">
        <w:rPr>
          <w:b/>
        </w:rPr>
        <w:t>a)</w:t>
      </w:r>
    </w:p>
    <w:p w:rsidR="00B0237B" w:rsidRDefault="00B0237B" w:rsidP="00B0237B">
      <w:pPr>
        <w:pStyle w:val="Listenabsatz"/>
        <w:numPr>
          <w:ilvl w:val="0"/>
          <w:numId w:val="48"/>
        </w:numPr>
      </w:pPr>
      <w:r>
        <w:t>9 V liegen an, 2 V fallen an der LED ab, verbleiben 7 V, die am Widerstand abfallen sollen.</w:t>
      </w:r>
    </w:p>
    <w:p w:rsidR="00B0237B" w:rsidRDefault="00B0237B" w:rsidP="00B0237B">
      <w:pPr>
        <w:pStyle w:val="Listenabsatz"/>
        <w:numPr>
          <w:ilvl w:val="0"/>
          <w:numId w:val="48"/>
        </w:numPr>
      </w:pPr>
      <w:r>
        <w:t>Es  liegt eine Reihenschaltung vor, demnach fließt der Sollstrom von 20 mA = 0,02 A durch die LED und den Vorwiderstand.</w:t>
      </w:r>
    </w:p>
    <w:p w:rsidR="00B0237B" w:rsidRDefault="00B0237B" w:rsidP="00B0237B">
      <w:r>
        <w:t>Es berechnet sich demnach</w:t>
      </w:r>
    </w:p>
    <w:p w:rsidR="00151824" w:rsidRDefault="00B0237B" w:rsidP="00B0237B">
      <w:pPr>
        <w:jc w:val="center"/>
      </w:pPr>
      <w:r w:rsidRPr="00B0237B">
        <w:rPr>
          <w:position w:val="-28"/>
        </w:rPr>
        <w:object w:dxaOrig="52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32.65pt" o:ole="">
            <v:imagedata r:id="rId10" o:title=""/>
          </v:shape>
          <o:OLEObject Type="Embed" ProgID="Equation.DSMT4" ShapeID="_x0000_i1025" DrawAspect="Content" ObjectID="_1782214421" r:id="rId11"/>
        </w:object>
      </w:r>
    </w:p>
    <w:p w:rsidR="00B0237B" w:rsidRDefault="00B0237B" w:rsidP="00151824"/>
    <w:p w:rsidR="00136CE9" w:rsidRDefault="00136CE9" w:rsidP="00151824"/>
    <w:p w:rsidR="00B0237B" w:rsidRDefault="00B0237B" w:rsidP="00151824"/>
    <w:p w:rsidR="00136CE9" w:rsidRDefault="00136CE9" w:rsidP="00151824"/>
    <w:p w:rsidR="00151824" w:rsidRDefault="00151824" w:rsidP="00151824">
      <w:r w:rsidRPr="00151824">
        <w:rPr>
          <w:b/>
        </w:rPr>
        <w:t>b)</w:t>
      </w:r>
    </w:p>
    <w:p w:rsidR="00B0237B" w:rsidRDefault="00B0237B" w:rsidP="00041141">
      <w:r>
        <w:t>5 Volt Vcc:</w:t>
      </w:r>
    </w:p>
    <w:p w:rsidR="00B0237B" w:rsidRDefault="005C3394" w:rsidP="00B0237B">
      <w:pPr>
        <w:jc w:val="center"/>
      </w:pPr>
      <w:r w:rsidRPr="00B0237B">
        <w:rPr>
          <w:position w:val="-28"/>
        </w:rPr>
        <w:object w:dxaOrig="5860" w:dyaOrig="660">
          <v:shape id="_x0000_i1026" type="#_x0000_t75" style="width:295.9pt;height:32.65pt" o:ole="">
            <v:imagedata r:id="rId12" o:title=""/>
          </v:shape>
          <o:OLEObject Type="Embed" ProgID="Equation.DSMT4" ShapeID="_x0000_i1026" DrawAspect="Content" ObjectID="_1782214422" r:id="rId13"/>
        </w:object>
      </w:r>
    </w:p>
    <w:p w:rsidR="00B0237B" w:rsidRDefault="00B0237B" w:rsidP="00041141"/>
    <w:p w:rsidR="005C3394" w:rsidRDefault="005C3394" w:rsidP="005C3394">
      <w:r>
        <w:t>3 Volt Vcc:</w:t>
      </w:r>
    </w:p>
    <w:p w:rsidR="005C3394" w:rsidRDefault="005C3394" w:rsidP="000B7097">
      <w:pPr>
        <w:jc w:val="center"/>
      </w:pPr>
      <w:r w:rsidRPr="00B0237B">
        <w:rPr>
          <w:position w:val="-28"/>
        </w:rPr>
        <w:object w:dxaOrig="5780" w:dyaOrig="660">
          <v:shape id="_x0000_i1027" type="#_x0000_t75" style="width:291.75pt;height:32.65pt" o:ole="">
            <v:imagedata r:id="rId14" o:title=""/>
          </v:shape>
          <o:OLEObject Type="Embed" ProgID="Equation.DSMT4" ShapeID="_x0000_i1027" DrawAspect="Content" ObjectID="_1782214423" r:id="rId15"/>
        </w:object>
      </w:r>
    </w:p>
    <w:p w:rsidR="00B0237B" w:rsidRDefault="00B0237B" w:rsidP="00041141"/>
    <w:p w:rsidR="005C3394" w:rsidRDefault="005C3394" w:rsidP="00041141"/>
    <w:p w:rsidR="005C3394" w:rsidRDefault="005C3394">
      <w:pPr>
        <w:rPr>
          <w:b/>
        </w:rPr>
      </w:pPr>
    </w:p>
    <w:p w:rsidR="00136CE9" w:rsidRDefault="00136CE9">
      <w:pPr>
        <w:rPr>
          <w:b/>
        </w:rPr>
      </w:pPr>
    </w:p>
    <w:p w:rsidR="00BF078A" w:rsidRDefault="00BF078A" w:rsidP="00BF078A">
      <w:r>
        <w:rPr>
          <w:b/>
        </w:rPr>
        <w:t>c</w:t>
      </w:r>
      <w:r w:rsidRPr="00561563">
        <w:rPr>
          <w:b/>
        </w:rPr>
        <w:t>)</w:t>
      </w:r>
    </w:p>
    <w:p w:rsidR="005C3394" w:rsidRDefault="005C3394" w:rsidP="00041141">
      <w:r>
        <w:t>siehe (b)</w:t>
      </w:r>
    </w:p>
    <w:p w:rsidR="005C3394" w:rsidRDefault="0020499C" w:rsidP="005C3394">
      <w:pPr>
        <w:jc w:val="center"/>
      </w:pPr>
      <w:r>
        <w:rPr>
          <w:noProof/>
          <w:lang w:eastAsia="de-DE"/>
        </w:rPr>
        <mc:AlternateContent>
          <mc:Choice Requires="wps">
            <w:drawing>
              <wp:anchor distT="0" distB="0" distL="114300" distR="114300" simplePos="0" relativeHeight="251683840" behindDoc="0" locked="0" layoutInCell="1" allowOverlap="1">
                <wp:simplePos x="0" y="0"/>
                <wp:positionH relativeFrom="column">
                  <wp:posOffset>1368425</wp:posOffset>
                </wp:positionH>
                <wp:positionV relativeFrom="paragraph">
                  <wp:posOffset>778722</wp:posOffset>
                </wp:positionV>
                <wp:extent cx="127000" cy="76200"/>
                <wp:effectExtent l="0" t="0" r="6350" b="0"/>
                <wp:wrapNone/>
                <wp:docPr id="14" name="Rechteck 14"/>
                <wp:cNvGraphicFramePr/>
                <a:graphic xmlns:a="http://schemas.openxmlformats.org/drawingml/2006/main">
                  <a:graphicData uri="http://schemas.microsoft.com/office/word/2010/wordprocessingShape">
                    <wps:wsp>
                      <wps:cNvSpPr/>
                      <wps:spPr>
                        <a:xfrm>
                          <a:off x="0" y="0"/>
                          <a:ext cx="1270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803633" id="Rechteck 14" o:spid="_x0000_s1026" style="position:absolute;margin-left:107.75pt;margin-top:61.3pt;width:10pt;height: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" fillcolor="white [3212]" stroked="f" strokeweight="1pt"/>
            </w:pict>
          </mc:Fallback>
        </mc:AlternateContent>
      </w:r>
      <w:r w:rsidR="00C92171">
        <w:t>150 Ohm (E12)</w:t>
      </w:r>
    </w:p>
    <w:p w:rsidR="00C92171" w:rsidRDefault="00C92171" w:rsidP="005C3394">
      <w:pPr>
        <w:jc w:val="center"/>
      </w:pPr>
      <w:r>
        <w:t>100 Ohm (E12)</w:t>
      </w:r>
    </w:p>
    <w:p w:rsidR="00B0237B" w:rsidRDefault="00B0237B" w:rsidP="00041141"/>
    <w:p w:rsidR="00045053" w:rsidRDefault="00045053" w:rsidP="00041141"/>
    <w:p w:rsidR="00045053" w:rsidRDefault="00045053" w:rsidP="00041141"/>
    <w:p w:rsidR="00BF18A4" w:rsidRDefault="00BF18A4" w:rsidP="00041141"/>
    <w:p w:rsidR="00BF18A4" w:rsidRDefault="00BF18A4" w:rsidP="00041141"/>
    <w:p w:rsidR="00B0237B" w:rsidRDefault="00B0237B" w:rsidP="00041141"/>
    <w:p w:rsidR="00C92171" w:rsidRDefault="00BF078A" w:rsidP="00041141">
      <w:r>
        <w:rPr>
          <w:b/>
        </w:rPr>
        <w:t>d</w:t>
      </w:r>
      <w:r w:rsidR="00E77B38" w:rsidRPr="00E77B38">
        <w:rPr>
          <w:b/>
        </w:rPr>
        <w:t>)</w:t>
      </w:r>
      <w:r w:rsidR="00E77B38">
        <w:t xml:space="preserve"> Ergänzen Sie </w:t>
      </w:r>
      <w:r>
        <w:t>die u</w:t>
      </w:r>
      <w:r w:rsidR="00E77B38">
        <w:t>nvollständige Schaltbilder mit Ihren Werten aus (</w:t>
      </w:r>
      <w:r>
        <w:t>c</w:t>
      </w:r>
      <w:r w:rsidR="00E77B38">
        <w:t>)</w:t>
      </w:r>
      <w:r>
        <w:t>. Sie haben damit die Dimensionierung einer Standardschaltung vorgenommen und diese in Zukunft als Vorlage zur Verfügung</w:t>
      </w:r>
      <w:r w:rsidR="00C92171">
        <w:t xml:space="preserve">: </w:t>
      </w:r>
    </w:p>
    <w:p w:rsidR="00151824" w:rsidRDefault="00C92171" w:rsidP="00C92171">
      <w:pPr>
        <w:pStyle w:val="ZitatmitAbsatz"/>
      </w:pPr>
      <w:r>
        <w:t>&gt;&gt;Eine rote LED wird mit einem Vorwiderstand von 330 Ohm an einer (Mikrocontrollerspannung) von 3 Volt betrieben.&lt;&lt;</w:t>
      </w:r>
    </w:p>
    <w:p w:rsidR="00C92171" w:rsidRDefault="00C92171" w:rsidP="00041141"/>
    <w:p w:rsidR="00E77B38" w:rsidRDefault="00E77B38" w:rsidP="0004114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E77B38" w:rsidTr="00E77B38">
        <w:tc>
          <w:tcPr>
            <w:tcW w:w="3020" w:type="dxa"/>
            <w:tcBorders>
              <w:right w:val="single" w:sz="4" w:space="0" w:color="auto"/>
            </w:tcBorders>
          </w:tcPr>
          <w:p w:rsidR="00E77B38" w:rsidRDefault="005C3394" w:rsidP="00E77B38">
            <w:pPr>
              <w:jc w:val="center"/>
            </w:pPr>
            <w:r>
              <w:rPr>
                <w:noProof/>
                <w:lang w:eastAsia="de-DE"/>
              </w:rPr>
              <mc:AlternateContent>
                <mc:Choice Requires="wps">
                  <w:drawing>
                    <wp:anchor distT="0" distB="0" distL="114300" distR="114300" simplePos="0" relativeHeight="251677696" behindDoc="0" locked="0" layoutInCell="1" allowOverlap="1" wp14:anchorId="2BD78F78" wp14:editId="07A7AB24">
                      <wp:simplePos x="0" y="0"/>
                      <wp:positionH relativeFrom="column">
                        <wp:posOffset>491490</wp:posOffset>
                      </wp:positionH>
                      <wp:positionV relativeFrom="paragraph">
                        <wp:posOffset>403437</wp:posOffset>
                      </wp:positionV>
                      <wp:extent cx="727710" cy="258233"/>
                      <wp:effectExtent l="0" t="0" r="0" b="8890"/>
                      <wp:wrapNone/>
                      <wp:docPr id="11" name="Textfeld 11"/>
                      <wp:cNvGraphicFramePr/>
                      <a:graphic xmlns:a="http://schemas.openxmlformats.org/drawingml/2006/main">
                        <a:graphicData uri="http://schemas.microsoft.com/office/word/2010/wordprocessingShape">
                          <wps:wsp>
                            <wps:cNvSpPr txBox="1"/>
                            <wps:spPr>
                              <a:xfrm>
                                <a:off x="0" y="0"/>
                                <a:ext cx="727710" cy="2582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3394" w:rsidRDefault="005C3394" w:rsidP="005C3394">
                                  <w:pPr>
                                    <w:jc w:val="right"/>
                                  </w:pPr>
                                  <w:r>
                                    <w:t>330 Ohm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D78F78" id="_x0000_t202" coordsize="21600,21600" o:spt="202" path="m,l,21600r21600,l21600,xe">
                      <v:stroke joinstyle="miter"/>
                      <v:path gradientshapeok="t" o:connecttype="rect"/>
                    </v:shapetype>
                    <v:shape id="Textfeld 11" o:spid="_x0000_s1026" type="#_x0000_t202" style="position:absolute;left:0;text-align:left;margin-left:38.7pt;margin-top:31.75pt;width:57.3pt;height:20.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" fillcolor="white [3201]" stroked="f" strokeweight=".5pt">
                      <v:textbox>
                        <w:txbxContent>
                          <w:p w:rsidR="005C3394" w:rsidRDefault="005C3394" w:rsidP="005C3394">
                            <w:pPr>
                              <w:jc w:val="right"/>
                            </w:pPr>
                            <w:r>
                              <w:t>330 Ohm</w:t>
                            </w:r>
                          </w:p>
                        </w:txbxContent>
                      </v:textbox>
                    </v:shape>
                  </w:pict>
                </mc:Fallback>
              </mc:AlternateContent>
            </w:r>
            <w:r>
              <w:rPr>
                <w:noProof/>
                <w:lang w:eastAsia="de-DE"/>
              </w:rPr>
              <mc:AlternateContent>
                <mc:Choice Requires="wps">
                  <w:drawing>
                    <wp:anchor distT="0" distB="0" distL="114300" distR="114300" simplePos="0" relativeHeight="251671552" behindDoc="0" locked="0" layoutInCell="1" allowOverlap="1" wp14:anchorId="59E6BFD7" wp14:editId="045A7027">
                      <wp:simplePos x="0" y="0"/>
                      <wp:positionH relativeFrom="column">
                        <wp:posOffset>592878</wp:posOffset>
                      </wp:positionH>
                      <wp:positionV relativeFrom="paragraph">
                        <wp:posOffset>1368214</wp:posOffset>
                      </wp:positionV>
                      <wp:extent cx="558800" cy="406400"/>
                      <wp:effectExtent l="0" t="0" r="0" b="0"/>
                      <wp:wrapNone/>
                      <wp:docPr id="7" name="Textfeld 7"/>
                      <wp:cNvGraphicFramePr/>
                      <a:graphic xmlns:a="http://schemas.openxmlformats.org/drawingml/2006/main">
                        <a:graphicData uri="http://schemas.microsoft.com/office/word/2010/wordprocessingShape">
                          <wps:wsp>
                            <wps:cNvSpPr txBox="1"/>
                            <wps:spPr>
                              <a:xfrm>
                                <a:off x="0" y="0"/>
                                <a:ext cx="558800" cy="40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3394" w:rsidRDefault="005C3394" w:rsidP="005C3394">
                                  <w:pPr>
                                    <w:jc w:val="right"/>
                                  </w:pPr>
                                  <w:r>
                                    <w:t>2 V</w:t>
                                  </w:r>
                                </w:p>
                                <w:p w:rsidR="005C3394" w:rsidRDefault="005C3394" w:rsidP="005C3394">
                                  <w:pPr>
                                    <w:jc w:val="right"/>
                                  </w:pPr>
                                  <w:r>
                                    <w:t>0,02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6BFD7" id="Textfeld 7" o:spid="_x0000_s1027" type="#_x0000_t202" style="position:absolute;left:0;text-align:left;margin-left:46.7pt;margin-top:107.75pt;width:44pt;height: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" fillcolor="white [3201]" stroked="f" strokeweight=".5pt">
                      <v:textbox>
                        <w:txbxContent>
                          <w:p w:rsidR="005C3394" w:rsidRDefault="005C3394" w:rsidP="005C3394">
                            <w:pPr>
                              <w:jc w:val="right"/>
                            </w:pPr>
                            <w:r>
                              <w:t>2 V</w:t>
                            </w:r>
                          </w:p>
                          <w:p w:rsidR="005C3394" w:rsidRDefault="005C3394" w:rsidP="005C3394">
                            <w:pPr>
                              <w:jc w:val="right"/>
                            </w:pPr>
                            <w:r>
                              <w:t>0,02 A</w:t>
                            </w:r>
                          </w:p>
                        </w:txbxContent>
                      </v:textbox>
                    </v:shape>
                  </w:pict>
                </mc:Fallback>
              </mc:AlternateContent>
            </w:r>
            <w:r>
              <w:rPr>
                <w:noProof/>
                <w:lang w:eastAsia="de-DE"/>
              </w:rPr>
              <mc:AlternateContent>
                <mc:Choice Requires="wps">
                  <w:drawing>
                    <wp:anchor distT="0" distB="0" distL="114300" distR="114300" simplePos="0" relativeHeight="251665408" behindDoc="0" locked="0" layoutInCell="1" allowOverlap="1">
                      <wp:simplePos x="0" y="0"/>
                      <wp:positionH relativeFrom="column">
                        <wp:posOffset>456776</wp:posOffset>
                      </wp:positionH>
                      <wp:positionV relativeFrom="paragraph">
                        <wp:posOffset>983403</wp:posOffset>
                      </wp:positionV>
                      <wp:extent cx="381000" cy="258233"/>
                      <wp:effectExtent l="0" t="0" r="0" b="8890"/>
                      <wp:wrapNone/>
                      <wp:docPr id="4" name="Textfeld 4"/>
                      <wp:cNvGraphicFramePr/>
                      <a:graphic xmlns:a="http://schemas.openxmlformats.org/drawingml/2006/main">
                        <a:graphicData uri="http://schemas.microsoft.com/office/word/2010/wordprocessingShape">
                          <wps:wsp>
                            <wps:cNvSpPr txBox="1"/>
                            <wps:spPr>
                              <a:xfrm>
                                <a:off x="0" y="0"/>
                                <a:ext cx="381000" cy="2582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3394" w:rsidRDefault="005C3394" w:rsidP="005C3394">
                                  <w:pPr>
                                    <w:jc w:val="left"/>
                                  </w:pPr>
                                  <w:r>
                                    <w:t>9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4" o:spid="_x0000_s1028" type="#_x0000_t202" style="position:absolute;left:0;text-align:left;margin-left:35.95pt;margin-top:77.45pt;width:30pt;height:20.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" fillcolor="white [3201]" stroked="f" strokeweight=".5pt">
                      <v:textbox>
                        <w:txbxContent>
                          <w:p w:rsidR="005C3394" w:rsidRDefault="005C3394" w:rsidP="005C3394">
                            <w:pPr>
                              <w:jc w:val="left"/>
                            </w:pPr>
                            <w:r>
                              <w:t>9 V</w:t>
                            </w:r>
                          </w:p>
                        </w:txbxContent>
                      </v:textbox>
                    </v:shape>
                  </w:pict>
                </mc:Fallback>
              </mc:AlternateContent>
            </w:r>
            <w:r w:rsidR="00E77B38">
              <w:rPr>
                <w:noProof/>
                <w:lang w:eastAsia="de-DE"/>
              </w:rPr>
              <w:drawing>
                <wp:inline distT="0" distB="0" distL="0" distR="0" wp14:anchorId="4DE91CB3" wp14:editId="02FED653">
                  <wp:extent cx="1531436" cy="2192055"/>
                  <wp:effectExtent l="0" t="0" r="0" b="0"/>
                  <wp:docPr id="4191" name="Grafik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37992" cy="2201439"/>
                          </a:xfrm>
                          <a:prstGeom prst="rect">
                            <a:avLst/>
                          </a:prstGeom>
                        </pic:spPr>
                      </pic:pic>
                    </a:graphicData>
                  </a:graphic>
                </wp:inline>
              </w:drawing>
            </w:r>
          </w:p>
        </w:tc>
        <w:tc>
          <w:tcPr>
            <w:tcW w:w="3020" w:type="dxa"/>
            <w:tcBorders>
              <w:left w:val="single" w:sz="4" w:space="0" w:color="auto"/>
              <w:right w:val="single" w:sz="4" w:space="0" w:color="auto"/>
            </w:tcBorders>
          </w:tcPr>
          <w:p w:rsidR="00E77B38" w:rsidRDefault="005C3394" w:rsidP="00E77B38">
            <w:pPr>
              <w:jc w:val="center"/>
            </w:pPr>
            <w:r>
              <w:rPr>
                <w:noProof/>
                <w:lang w:eastAsia="de-DE"/>
              </w:rPr>
              <mc:AlternateContent>
                <mc:Choice Requires="wps">
                  <w:drawing>
                    <wp:anchor distT="0" distB="0" distL="114300" distR="114300" simplePos="0" relativeHeight="251679744" behindDoc="0" locked="0" layoutInCell="1" allowOverlap="1" wp14:anchorId="71620FA9" wp14:editId="59FFC459">
                      <wp:simplePos x="0" y="0"/>
                      <wp:positionH relativeFrom="column">
                        <wp:posOffset>481753</wp:posOffset>
                      </wp:positionH>
                      <wp:positionV relativeFrom="paragraph">
                        <wp:posOffset>395182</wp:posOffset>
                      </wp:positionV>
                      <wp:extent cx="727710" cy="258233"/>
                      <wp:effectExtent l="0" t="0" r="0" b="8890"/>
                      <wp:wrapNone/>
                      <wp:docPr id="12" name="Textfeld 12"/>
                      <wp:cNvGraphicFramePr/>
                      <a:graphic xmlns:a="http://schemas.openxmlformats.org/drawingml/2006/main">
                        <a:graphicData uri="http://schemas.microsoft.com/office/word/2010/wordprocessingShape">
                          <wps:wsp>
                            <wps:cNvSpPr txBox="1"/>
                            <wps:spPr>
                              <a:xfrm>
                                <a:off x="0" y="0"/>
                                <a:ext cx="727710" cy="2582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3394" w:rsidRDefault="005C3394" w:rsidP="005C3394">
                                  <w:pPr>
                                    <w:jc w:val="right"/>
                                  </w:pPr>
                                  <w:r>
                                    <w:t>150 Ohm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620FA9" id="Textfeld 12" o:spid="_x0000_s1029" type="#_x0000_t202" style="position:absolute;left:0;text-align:left;margin-left:37.95pt;margin-top:31.1pt;width:57.3pt;height:20.3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" fillcolor="white [3201]" stroked="f" strokeweight=".5pt">
                      <v:textbox>
                        <w:txbxContent>
                          <w:p w:rsidR="005C3394" w:rsidRDefault="005C3394" w:rsidP="005C3394">
                            <w:pPr>
                              <w:jc w:val="right"/>
                            </w:pPr>
                            <w:r>
                              <w:t>150 Ohm</w:t>
                            </w:r>
                          </w:p>
                        </w:txbxContent>
                      </v:textbox>
                    </v:shape>
                  </w:pict>
                </mc:Fallback>
              </mc:AlternateContent>
            </w:r>
            <w:r>
              <w:rPr>
                <w:noProof/>
                <w:lang w:eastAsia="de-DE"/>
              </w:rPr>
              <mc:AlternateContent>
                <mc:Choice Requires="wps">
                  <w:drawing>
                    <wp:anchor distT="0" distB="0" distL="114300" distR="114300" simplePos="0" relativeHeight="251673600" behindDoc="0" locked="0" layoutInCell="1" allowOverlap="1" wp14:anchorId="4079E7AE" wp14:editId="1FB9DB33">
                      <wp:simplePos x="0" y="0"/>
                      <wp:positionH relativeFrom="column">
                        <wp:posOffset>574886</wp:posOffset>
                      </wp:positionH>
                      <wp:positionV relativeFrom="paragraph">
                        <wp:posOffset>1368849</wp:posOffset>
                      </wp:positionV>
                      <wp:extent cx="558800" cy="406400"/>
                      <wp:effectExtent l="0" t="0" r="0" b="0"/>
                      <wp:wrapNone/>
                      <wp:docPr id="8" name="Textfeld 8"/>
                      <wp:cNvGraphicFramePr/>
                      <a:graphic xmlns:a="http://schemas.openxmlformats.org/drawingml/2006/main">
                        <a:graphicData uri="http://schemas.microsoft.com/office/word/2010/wordprocessingShape">
                          <wps:wsp>
                            <wps:cNvSpPr txBox="1"/>
                            <wps:spPr>
                              <a:xfrm>
                                <a:off x="0" y="0"/>
                                <a:ext cx="558800" cy="40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3394" w:rsidRDefault="005C3394" w:rsidP="005C3394">
                                  <w:pPr>
                                    <w:jc w:val="right"/>
                                  </w:pPr>
                                  <w:r>
                                    <w:t>2 V</w:t>
                                  </w:r>
                                </w:p>
                                <w:p w:rsidR="005C3394" w:rsidRDefault="005C3394" w:rsidP="005C3394">
                                  <w:pPr>
                                    <w:jc w:val="right"/>
                                  </w:pPr>
                                  <w:r>
                                    <w:t>0,02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9E7AE" id="Textfeld 8" o:spid="_x0000_s1030" type="#_x0000_t202" style="position:absolute;left:0;text-align:left;margin-left:45.25pt;margin-top:107.8pt;width:44pt;height: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" fillcolor="white [3201]" stroked="f" strokeweight=".5pt">
                      <v:textbox>
                        <w:txbxContent>
                          <w:p w:rsidR="005C3394" w:rsidRDefault="005C3394" w:rsidP="005C3394">
                            <w:pPr>
                              <w:jc w:val="right"/>
                            </w:pPr>
                            <w:r>
                              <w:t>2 V</w:t>
                            </w:r>
                          </w:p>
                          <w:p w:rsidR="005C3394" w:rsidRDefault="005C3394" w:rsidP="005C3394">
                            <w:pPr>
                              <w:jc w:val="right"/>
                            </w:pPr>
                            <w:r>
                              <w:t>0,02 A</w:t>
                            </w:r>
                          </w:p>
                        </w:txbxContent>
                      </v:textbox>
                    </v:shape>
                  </w:pict>
                </mc:Fallback>
              </mc:AlternateContent>
            </w:r>
            <w:r>
              <w:rPr>
                <w:noProof/>
                <w:lang w:eastAsia="de-DE"/>
              </w:rPr>
              <mc:AlternateContent>
                <mc:Choice Requires="wps">
                  <w:drawing>
                    <wp:anchor distT="0" distB="0" distL="114300" distR="114300" simplePos="0" relativeHeight="251667456" behindDoc="0" locked="0" layoutInCell="1" allowOverlap="1" wp14:anchorId="59E6BFD7" wp14:editId="045A7027">
                      <wp:simplePos x="0" y="0"/>
                      <wp:positionH relativeFrom="column">
                        <wp:posOffset>481330</wp:posOffset>
                      </wp:positionH>
                      <wp:positionV relativeFrom="paragraph">
                        <wp:posOffset>983403</wp:posOffset>
                      </wp:positionV>
                      <wp:extent cx="381000" cy="258233"/>
                      <wp:effectExtent l="0" t="0" r="0" b="8890"/>
                      <wp:wrapNone/>
                      <wp:docPr id="5" name="Textfeld 5"/>
                      <wp:cNvGraphicFramePr/>
                      <a:graphic xmlns:a="http://schemas.openxmlformats.org/drawingml/2006/main">
                        <a:graphicData uri="http://schemas.microsoft.com/office/word/2010/wordprocessingShape">
                          <wps:wsp>
                            <wps:cNvSpPr txBox="1"/>
                            <wps:spPr>
                              <a:xfrm>
                                <a:off x="0" y="0"/>
                                <a:ext cx="381000" cy="2582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3394" w:rsidRDefault="005C3394" w:rsidP="005C3394">
                                  <w:pPr>
                                    <w:jc w:val="left"/>
                                  </w:pPr>
                                  <w:r>
                                    <w:t>5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E6BFD7" id="Textfeld 5" o:spid="_x0000_s1031" type="#_x0000_t202" style="position:absolute;left:0;text-align:left;margin-left:37.9pt;margin-top:77.45pt;width:30pt;height:20.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" fillcolor="white [3201]" stroked="f" strokeweight=".5pt">
                      <v:textbox>
                        <w:txbxContent>
                          <w:p w:rsidR="005C3394" w:rsidRDefault="005C3394" w:rsidP="005C3394">
                            <w:pPr>
                              <w:jc w:val="left"/>
                            </w:pPr>
                            <w:r>
                              <w:t>5 V</w:t>
                            </w:r>
                          </w:p>
                        </w:txbxContent>
                      </v:textbox>
                    </v:shape>
                  </w:pict>
                </mc:Fallback>
              </mc:AlternateContent>
            </w:r>
            <w:r w:rsidR="00E77B38">
              <w:rPr>
                <w:noProof/>
                <w:lang w:eastAsia="de-DE"/>
              </w:rPr>
              <w:drawing>
                <wp:inline distT="0" distB="0" distL="0" distR="0" wp14:anchorId="115E6C35" wp14:editId="6E69DC15">
                  <wp:extent cx="1531436" cy="219205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37992" cy="2201439"/>
                          </a:xfrm>
                          <a:prstGeom prst="rect">
                            <a:avLst/>
                          </a:prstGeom>
                        </pic:spPr>
                      </pic:pic>
                    </a:graphicData>
                  </a:graphic>
                </wp:inline>
              </w:drawing>
            </w:r>
          </w:p>
        </w:tc>
        <w:tc>
          <w:tcPr>
            <w:tcW w:w="3021" w:type="dxa"/>
            <w:tcBorders>
              <w:left w:val="single" w:sz="4" w:space="0" w:color="auto"/>
            </w:tcBorders>
          </w:tcPr>
          <w:p w:rsidR="00E77B38" w:rsidRDefault="005C3394" w:rsidP="00E77B38">
            <w:pPr>
              <w:jc w:val="center"/>
            </w:pPr>
            <w:r>
              <w:rPr>
                <w:noProof/>
                <w:lang w:eastAsia="de-DE"/>
              </w:rPr>
              <mc:AlternateContent>
                <mc:Choice Requires="wps">
                  <w:drawing>
                    <wp:anchor distT="0" distB="0" distL="114300" distR="114300" simplePos="0" relativeHeight="251681792" behindDoc="0" locked="0" layoutInCell="1" allowOverlap="1" wp14:anchorId="71620FA9" wp14:editId="59FFC459">
                      <wp:simplePos x="0" y="0"/>
                      <wp:positionH relativeFrom="column">
                        <wp:posOffset>485987</wp:posOffset>
                      </wp:positionH>
                      <wp:positionV relativeFrom="paragraph">
                        <wp:posOffset>395182</wp:posOffset>
                      </wp:positionV>
                      <wp:extent cx="727710" cy="258233"/>
                      <wp:effectExtent l="0" t="0" r="0" b="8890"/>
                      <wp:wrapNone/>
                      <wp:docPr id="13" name="Textfeld 13"/>
                      <wp:cNvGraphicFramePr/>
                      <a:graphic xmlns:a="http://schemas.openxmlformats.org/drawingml/2006/main">
                        <a:graphicData uri="http://schemas.microsoft.com/office/word/2010/wordprocessingShape">
                          <wps:wsp>
                            <wps:cNvSpPr txBox="1"/>
                            <wps:spPr>
                              <a:xfrm>
                                <a:off x="0" y="0"/>
                                <a:ext cx="727710" cy="2582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3394" w:rsidRDefault="005C3394" w:rsidP="005C3394">
                                  <w:pPr>
                                    <w:jc w:val="right"/>
                                  </w:pPr>
                                  <w:r>
                                    <w:t>100 Ohm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620FA9" id="Textfeld 13" o:spid="_x0000_s1032" type="#_x0000_t202" style="position:absolute;left:0;text-align:left;margin-left:38.25pt;margin-top:31.1pt;width:57.3pt;height:20.3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" fillcolor="white [3201]" stroked="f" strokeweight=".5pt">
                      <v:textbox>
                        <w:txbxContent>
                          <w:p w:rsidR="005C3394" w:rsidRDefault="005C3394" w:rsidP="005C3394">
                            <w:pPr>
                              <w:jc w:val="right"/>
                            </w:pPr>
                            <w:r>
                              <w:t>100 Ohm</w:t>
                            </w:r>
                          </w:p>
                        </w:txbxContent>
                      </v:textbox>
                    </v:shape>
                  </w:pict>
                </mc:Fallback>
              </mc:AlternateContent>
            </w:r>
            <w:r>
              <w:rPr>
                <w:noProof/>
                <w:lang w:eastAsia="de-DE"/>
              </w:rPr>
              <mc:AlternateContent>
                <mc:Choice Requires="wps">
                  <w:drawing>
                    <wp:anchor distT="0" distB="0" distL="114300" distR="114300" simplePos="0" relativeHeight="251675648" behindDoc="0" locked="0" layoutInCell="1" allowOverlap="1" wp14:anchorId="4079E7AE" wp14:editId="1FB9DB33">
                      <wp:simplePos x="0" y="0"/>
                      <wp:positionH relativeFrom="column">
                        <wp:posOffset>574887</wp:posOffset>
                      </wp:positionH>
                      <wp:positionV relativeFrom="paragraph">
                        <wp:posOffset>1367367</wp:posOffset>
                      </wp:positionV>
                      <wp:extent cx="558800" cy="40640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558800" cy="40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3394" w:rsidRDefault="005C3394" w:rsidP="005C3394">
                                  <w:pPr>
                                    <w:jc w:val="right"/>
                                  </w:pPr>
                                  <w:r>
                                    <w:t>2 V</w:t>
                                  </w:r>
                                </w:p>
                                <w:p w:rsidR="005C3394" w:rsidRDefault="005C3394" w:rsidP="005C3394">
                                  <w:pPr>
                                    <w:jc w:val="right"/>
                                  </w:pPr>
                                  <w:r>
                                    <w:t>0,02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9E7AE" id="Textfeld 10" o:spid="_x0000_s1033" type="#_x0000_t202" style="position:absolute;left:0;text-align:left;margin-left:45.25pt;margin-top:107.65pt;width:44pt;height: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" fillcolor="white [3201]" stroked="f" strokeweight=".5pt">
                      <v:textbox>
                        <w:txbxContent>
                          <w:p w:rsidR="005C3394" w:rsidRDefault="005C3394" w:rsidP="005C3394">
                            <w:pPr>
                              <w:jc w:val="right"/>
                            </w:pPr>
                            <w:r>
                              <w:t>2 V</w:t>
                            </w:r>
                          </w:p>
                          <w:p w:rsidR="005C3394" w:rsidRDefault="005C3394" w:rsidP="005C3394">
                            <w:pPr>
                              <w:jc w:val="right"/>
                            </w:pPr>
                            <w:r>
                              <w:t>0,02 A</w:t>
                            </w:r>
                          </w:p>
                        </w:txbxContent>
                      </v:textbox>
                    </v:shape>
                  </w:pict>
                </mc:Fallback>
              </mc:AlternateContent>
            </w:r>
            <w:r>
              <w:rPr>
                <w:noProof/>
                <w:lang w:eastAsia="de-DE"/>
              </w:rPr>
              <mc:AlternateContent>
                <mc:Choice Requires="wps">
                  <w:drawing>
                    <wp:anchor distT="0" distB="0" distL="114300" distR="114300" simplePos="0" relativeHeight="251669504" behindDoc="0" locked="0" layoutInCell="1" allowOverlap="1" wp14:anchorId="59E6BFD7" wp14:editId="045A7027">
                      <wp:simplePos x="0" y="0"/>
                      <wp:positionH relativeFrom="column">
                        <wp:posOffset>485986</wp:posOffset>
                      </wp:positionH>
                      <wp:positionV relativeFrom="paragraph">
                        <wp:posOffset>983615</wp:posOffset>
                      </wp:positionV>
                      <wp:extent cx="381000" cy="258233"/>
                      <wp:effectExtent l="0" t="0" r="0" b="8890"/>
                      <wp:wrapNone/>
                      <wp:docPr id="6" name="Textfeld 6"/>
                      <wp:cNvGraphicFramePr/>
                      <a:graphic xmlns:a="http://schemas.openxmlformats.org/drawingml/2006/main">
                        <a:graphicData uri="http://schemas.microsoft.com/office/word/2010/wordprocessingShape">
                          <wps:wsp>
                            <wps:cNvSpPr txBox="1"/>
                            <wps:spPr>
                              <a:xfrm>
                                <a:off x="0" y="0"/>
                                <a:ext cx="381000" cy="2582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3394" w:rsidRDefault="005C3394" w:rsidP="005C3394">
                                  <w:pPr>
                                    <w:jc w:val="left"/>
                                  </w:pPr>
                                  <w:r>
                                    <w:t>3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E6BFD7" id="Textfeld 6" o:spid="_x0000_s1034" type="#_x0000_t202" style="position:absolute;left:0;text-align:left;margin-left:38.25pt;margin-top:77.45pt;width:30pt;height:20.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" fillcolor="white [3201]" stroked="f" strokeweight=".5pt">
                      <v:textbox>
                        <w:txbxContent>
                          <w:p w:rsidR="005C3394" w:rsidRDefault="005C3394" w:rsidP="005C3394">
                            <w:pPr>
                              <w:jc w:val="left"/>
                            </w:pPr>
                            <w:r>
                              <w:t>3 V</w:t>
                            </w:r>
                          </w:p>
                        </w:txbxContent>
                      </v:textbox>
                    </v:shape>
                  </w:pict>
                </mc:Fallback>
              </mc:AlternateContent>
            </w:r>
            <w:r w:rsidR="00E77B38">
              <w:rPr>
                <w:noProof/>
                <w:lang w:eastAsia="de-DE"/>
              </w:rPr>
              <w:drawing>
                <wp:inline distT="0" distB="0" distL="0" distR="0" wp14:anchorId="115E6C35" wp14:editId="6E69DC15">
                  <wp:extent cx="1531436" cy="219205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37992" cy="2201439"/>
                          </a:xfrm>
                          <a:prstGeom prst="rect">
                            <a:avLst/>
                          </a:prstGeom>
                        </pic:spPr>
                      </pic:pic>
                    </a:graphicData>
                  </a:graphic>
                </wp:inline>
              </w:drawing>
            </w:r>
          </w:p>
        </w:tc>
      </w:tr>
    </w:tbl>
    <w:p w:rsidR="00E77B38" w:rsidRDefault="00E77B38" w:rsidP="00041141"/>
    <w:p w:rsidR="00C43BE3" w:rsidRDefault="00C43BE3" w:rsidP="00041141"/>
    <w:p w:rsidR="00BF18A4" w:rsidRDefault="00BF18A4" w:rsidP="00041141"/>
    <w:p w:rsidR="00BF18A4" w:rsidRDefault="00BF18A4" w:rsidP="00041141"/>
    <w:p w:rsidR="00BF18A4" w:rsidRDefault="00BF18A4" w:rsidP="00041141"/>
    <w:p w:rsidR="00BF18A4" w:rsidRDefault="00BF18A4" w:rsidP="00041141"/>
    <w:p w:rsidR="00BF18A4" w:rsidRDefault="00BF18A4" w:rsidP="00041141"/>
    <w:p w:rsidR="00BF18A4" w:rsidRDefault="00BF18A4" w:rsidP="00041141"/>
    <w:p w:rsidR="00B367A8" w:rsidRDefault="00B367A8" w:rsidP="00041141">
      <w:r w:rsidRPr="00BF3D66">
        <w:rPr>
          <w:b/>
        </w:rPr>
        <w:t>e)</w:t>
      </w:r>
      <w:r>
        <w:t xml:space="preserve"> Reale</w:t>
      </w:r>
      <w:r w:rsidR="00BF3D66">
        <w:t>r Aufbau für Arduino</w:t>
      </w:r>
    </w:p>
    <w:p w:rsidR="00E77B38" w:rsidRDefault="00E77B38" w:rsidP="00041141"/>
    <w:p w:rsidR="00BF3D66" w:rsidRDefault="00BF3D66" w:rsidP="00041141"/>
    <w:p w:rsidR="00C92171" w:rsidRPr="005F2358" w:rsidRDefault="00C92171" w:rsidP="00041141">
      <w:r w:rsidRPr="005F2358">
        <w:t xml:space="preserve">U=R*I </w:t>
      </w:r>
      <w:r>
        <w:sym w:font="Wingdings" w:char="F0E0"/>
      </w:r>
      <w:r w:rsidRPr="005F2358">
        <w:t xml:space="preserve"> I=U/R = 3</w:t>
      </w:r>
      <w:r w:rsidR="00BF3D66">
        <w:t>,3</w:t>
      </w:r>
      <w:r w:rsidRPr="005F2358">
        <w:t xml:space="preserve"> Volt : 330 Ohm = 10 mA</w:t>
      </w:r>
      <w:r w:rsidR="005F2358" w:rsidRPr="005F2358">
        <w:t xml:space="preserve"> fließe</w:t>
      </w:r>
      <w:r w:rsidR="005F2358">
        <w:t>n durch die LED  --- ideal für Dauerbetrieb</w:t>
      </w:r>
    </w:p>
    <w:p w:rsidR="00837CFC" w:rsidRDefault="00837CFC">
      <w:pPr>
        <w:rPr>
          <w:b/>
        </w:rPr>
      </w:pPr>
    </w:p>
    <w:p w:rsidR="00837CFC" w:rsidRDefault="00837CFC" w:rsidP="00BF3D66">
      <w:pPr>
        <w:rPr>
          <w:b/>
        </w:rPr>
      </w:pPr>
      <w:r w:rsidRPr="005F2358">
        <w:t xml:space="preserve">U=R*I </w:t>
      </w:r>
      <w:r>
        <w:sym w:font="Wingdings" w:char="F0E0"/>
      </w:r>
      <w:r w:rsidRPr="005F2358">
        <w:t xml:space="preserve"> I=U/R = </w:t>
      </w:r>
      <w:r>
        <w:t>5</w:t>
      </w:r>
      <w:r w:rsidRPr="005F2358">
        <w:t xml:space="preserve"> Volt : </w:t>
      </w:r>
      <w:r>
        <w:t>22</w:t>
      </w:r>
      <w:r w:rsidRPr="005F2358">
        <w:t xml:space="preserve">0 Ohm = </w:t>
      </w:r>
      <w:r>
        <w:t>23</w:t>
      </w:r>
      <w:r w:rsidRPr="005F2358">
        <w:t xml:space="preserve"> mA fließe</w:t>
      </w:r>
      <w:r>
        <w:t xml:space="preserve">n durch die LED </w:t>
      </w:r>
      <w:r w:rsidR="00BF3D66">
        <w:t xml:space="preserve">  </w:t>
      </w:r>
      <w:r>
        <w:t xml:space="preserve"> --- geht grade noch für Dauerbetrieb</w:t>
      </w:r>
    </w:p>
    <w:p w:rsidR="00837CFC" w:rsidRDefault="00837CFC">
      <w:pPr>
        <w:rPr>
          <w:b/>
        </w:rPr>
      </w:pPr>
    </w:p>
    <w:p w:rsidR="00AE02BD" w:rsidRDefault="00837CFC">
      <w:pPr>
        <w:rPr>
          <w:b/>
        </w:rPr>
      </w:pPr>
      <w:r w:rsidRPr="005F2358">
        <w:t xml:space="preserve">U=R*I </w:t>
      </w:r>
      <w:r>
        <w:sym w:font="Wingdings" w:char="F0E0"/>
      </w:r>
      <w:r w:rsidRPr="005F2358">
        <w:t xml:space="preserve"> I=U/R = </w:t>
      </w:r>
      <w:r>
        <w:t>5</w:t>
      </w:r>
      <w:r w:rsidRPr="005F2358">
        <w:t xml:space="preserve"> Volt : 330 Ohm = 1</w:t>
      </w:r>
      <w:r>
        <w:t>5</w:t>
      </w:r>
      <w:r w:rsidRPr="005F2358">
        <w:t xml:space="preserve"> mA fließe</w:t>
      </w:r>
      <w:r>
        <w:t>n durch die LED  --- ideal für Dauerbetrieb</w:t>
      </w:r>
      <w:r w:rsidRPr="005F2358">
        <w:rPr>
          <w:b/>
        </w:rPr>
        <w:t xml:space="preserve"> </w:t>
      </w:r>
      <w:r w:rsidR="00AE02BD" w:rsidRPr="005F2358">
        <w:rPr>
          <w:b/>
        </w:rPr>
        <w:br w:type="page"/>
      </w:r>
    </w:p>
    <w:p w:rsidR="00837CFC" w:rsidRPr="005F2358" w:rsidRDefault="00837CFC">
      <w:pPr>
        <w:rPr>
          <w:b/>
        </w:rPr>
      </w:pPr>
    </w:p>
    <w:p w:rsidR="00151824" w:rsidRDefault="00B367A8" w:rsidP="00041141">
      <w:r>
        <w:rPr>
          <w:b/>
        </w:rPr>
        <w:t>f</w:t>
      </w:r>
      <w:r w:rsidR="00C43BE3" w:rsidRPr="00E77B38">
        <w:rPr>
          <w:b/>
        </w:rPr>
        <w:t>)</w:t>
      </w:r>
      <w:r w:rsidR="00C43BE3">
        <w:t xml:space="preserve"> Spannungsteiler</w:t>
      </w:r>
    </w:p>
    <w:p w:rsidR="00151824" w:rsidRDefault="00151824" w:rsidP="00041141"/>
    <w:p w:rsidR="008633A6" w:rsidRDefault="00AE02BD" w:rsidP="00041141">
      <w:r>
        <w:rPr>
          <w:noProof/>
          <w:lang w:eastAsia="de-DE"/>
        </w:rPr>
        <w:drawing>
          <wp:anchor distT="0" distB="0" distL="114300" distR="114300" simplePos="0" relativeHeight="251685888" behindDoc="1" locked="0" layoutInCell="1" allowOverlap="1" wp14:anchorId="12D96889" wp14:editId="398C0AAA">
            <wp:simplePos x="0" y="0"/>
            <wp:positionH relativeFrom="margin">
              <wp:posOffset>4826635</wp:posOffset>
            </wp:positionH>
            <wp:positionV relativeFrom="paragraph">
              <wp:posOffset>200660</wp:posOffset>
            </wp:positionV>
            <wp:extent cx="924560" cy="2044065"/>
            <wp:effectExtent l="0" t="0" r="8890" b="0"/>
            <wp:wrapSquare wrapText="bothSides"/>
            <wp:docPr id="4156" name="Grafik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4560" cy="2044065"/>
                    </a:xfrm>
                    <a:prstGeom prst="rect">
                      <a:avLst/>
                    </a:prstGeom>
                  </pic:spPr>
                </pic:pic>
              </a:graphicData>
            </a:graphic>
            <wp14:sizeRelH relativeFrom="margin">
              <wp14:pctWidth>0</wp14:pctWidth>
            </wp14:sizeRelH>
            <wp14:sizeRelV relativeFrom="margin">
              <wp14:pctHeight>0</wp14:pctHeight>
            </wp14:sizeRelV>
          </wp:anchor>
        </w:drawing>
      </w:r>
      <w:r w:rsidR="008633A6">
        <w:t>Ein Bauelement verlangt weniger als die volle Betriebsspannung, was fast immer das Fall ist. Demnach ist ein weiteres Bauelement vorzuschalten, an dem die Spannungsdifferenz zwischen Betriebsspannung benötigter Spannung abfällt. Das dafür geeignete Bauelement ist der Widerstand. An ihm müssen 5-3=2 Volt abfallen. Wie ist er zu verschalten? Die Gesamtspannung (hier: Betriebsspannung) von 5 Volt, U</w:t>
      </w:r>
      <w:r w:rsidR="008633A6" w:rsidRPr="00AE02BD">
        <w:rPr>
          <w:vertAlign w:val="subscript"/>
        </w:rPr>
        <w:t>ges.</w:t>
      </w:r>
      <w:r w:rsidR="008633A6">
        <w:t>, soll sich aufteilen in die Spannung am Sensor und an die überschüssige Spannung am Widerstand. Demnach ist eine Reihenschaltung notwendig</w:t>
      </w:r>
      <w:r>
        <w:t xml:space="preserve">, es entsteht ein </w:t>
      </w:r>
      <w:r w:rsidRPr="00AE02BD">
        <w:rPr>
          <w:b/>
        </w:rPr>
        <w:t>Spannungsteiler</w:t>
      </w:r>
      <w:r>
        <w:t>.</w:t>
      </w:r>
    </w:p>
    <w:p w:rsidR="008633A6" w:rsidRDefault="008633A6" w:rsidP="00041141"/>
    <w:p w:rsidR="00AE02BD" w:rsidRDefault="00AE02BD" w:rsidP="00AE02BD">
      <w:pPr>
        <w:jc w:val="center"/>
      </w:pPr>
      <w:r>
        <w:rPr>
          <w:noProof/>
        </w:rPr>
        <w:drawing>
          <wp:inline distT="0" distB="0" distL="0" distR="0" wp14:anchorId="2B6F806F" wp14:editId="6F9EF75E">
            <wp:extent cx="2152768" cy="276791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5126" cy="2796661"/>
                    </a:xfrm>
                    <a:prstGeom prst="rect">
                      <a:avLst/>
                    </a:prstGeom>
                  </pic:spPr>
                </pic:pic>
              </a:graphicData>
            </a:graphic>
          </wp:inline>
        </w:drawing>
      </w:r>
    </w:p>
    <w:p w:rsidR="00AE02BD" w:rsidRDefault="00AE02BD" w:rsidP="00041141"/>
    <w:p w:rsidR="00AE02BD" w:rsidRDefault="00AE02BD" w:rsidP="00041141"/>
    <w:p w:rsidR="008633A6" w:rsidRDefault="008633A6" w:rsidP="00041141"/>
    <w:p w:rsidR="00697952" w:rsidRPr="004016AC" w:rsidRDefault="00B367A8">
      <w:r>
        <w:rPr>
          <w:b/>
        </w:rPr>
        <w:t>g</w:t>
      </w:r>
      <w:r w:rsidR="00697952">
        <w:rPr>
          <w:b/>
        </w:rPr>
        <w:t>)</w:t>
      </w:r>
    </w:p>
    <w:p w:rsidR="00697952" w:rsidRPr="004016AC" w:rsidRDefault="00697952"/>
    <w:p w:rsidR="004016AC" w:rsidRPr="004016AC" w:rsidRDefault="004016AC">
      <w:r w:rsidRPr="004016AC">
        <w:rPr>
          <w:noProof/>
        </w:rPr>
        <w:drawing>
          <wp:inline distT="0" distB="0" distL="0" distR="0" wp14:anchorId="2A0E36D6" wp14:editId="5260872A">
            <wp:extent cx="5760085" cy="268668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2686685"/>
                    </a:xfrm>
                    <a:prstGeom prst="rect">
                      <a:avLst/>
                    </a:prstGeom>
                  </pic:spPr>
                </pic:pic>
              </a:graphicData>
            </a:graphic>
          </wp:inline>
        </w:drawing>
      </w:r>
    </w:p>
    <w:p w:rsidR="004016AC" w:rsidRPr="004016AC" w:rsidRDefault="004016AC"/>
    <w:p w:rsidR="004016AC" w:rsidRPr="004016AC" w:rsidRDefault="004016AC"/>
    <w:p w:rsidR="004016AC" w:rsidRPr="004016AC" w:rsidRDefault="004016AC">
      <w:r w:rsidRPr="004016AC">
        <w:t>Entsprechend</w:t>
      </w:r>
    </w:p>
    <w:p w:rsidR="004016AC" w:rsidRPr="005906E8" w:rsidRDefault="004016AC" w:rsidP="004016AC">
      <w:pPr>
        <w:ind w:firstLine="708"/>
      </w:pPr>
      <w:r w:rsidRPr="005906E8">
        <w:t xml:space="preserve">U=R*I </w:t>
      </w:r>
      <w:r>
        <w:sym w:font="Wingdings" w:char="F0E0"/>
      </w:r>
      <w:r w:rsidRPr="005906E8">
        <w:t xml:space="preserve"> R=U/I = 3 Volt : 0,02 A = </w:t>
      </w:r>
      <w:r w:rsidRPr="005906E8">
        <w:rPr>
          <w:b/>
        </w:rPr>
        <w:t>150 Ohm = R</w:t>
      </w:r>
    </w:p>
    <w:p w:rsidR="00DB74AD" w:rsidRPr="005906E8" w:rsidRDefault="00DB74AD">
      <w:pPr>
        <w:rPr>
          <w:b/>
        </w:rPr>
      </w:pPr>
      <w:r w:rsidRPr="005906E8">
        <w:br w:type="page"/>
      </w:r>
    </w:p>
    <w:p w:rsidR="00041141" w:rsidRPr="005F0FCE" w:rsidRDefault="00041141" w:rsidP="00041141">
      <w:pPr>
        <w:rPr>
          <w:b/>
        </w:rPr>
      </w:pPr>
      <w:r w:rsidRPr="005F0FCE">
        <w:rPr>
          <w:b/>
        </w:rPr>
        <w:lastRenderedPageBreak/>
        <w:t xml:space="preserve">Aufgabe </w:t>
      </w:r>
      <w:r>
        <w:rPr>
          <w:b/>
        </w:rPr>
        <w:t>2</w:t>
      </w:r>
      <w:r w:rsidRPr="005F0FCE">
        <w:rPr>
          <w:b/>
        </w:rPr>
        <w:t>:</w:t>
      </w:r>
    </w:p>
    <w:p w:rsidR="004B57D9" w:rsidRDefault="004B57D9" w:rsidP="00BE65A8">
      <w:pPr>
        <w:tabs>
          <w:tab w:val="left" w:pos="3853"/>
        </w:tabs>
      </w:pPr>
    </w:p>
    <w:p w:rsidR="008853BD" w:rsidRDefault="008853BD" w:rsidP="008853BD"/>
    <w:tbl>
      <w:tblPr>
        <w:tblStyle w:val="Tabellenraster"/>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gridCol w:w="3687"/>
      </w:tblGrid>
      <w:tr w:rsidR="008853BD" w:rsidTr="008F10D5">
        <w:tc>
          <w:tcPr>
            <w:tcW w:w="3826" w:type="dxa"/>
            <w:tcBorders>
              <w:right w:val="single" w:sz="4" w:space="0" w:color="auto"/>
            </w:tcBorders>
          </w:tcPr>
          <w:p w:rsidR="008853BD" w:rsidRDefault="008853BD" w:rsidP="008F10D5">
            <w:pPr>
              <w:jc w:val="center"/>
            </w:pPr>
            <w:r>
              <w:rPr>
                <w:noProof/>
                <w:lang w:eastAsia="de-DE"/>
              </w:rPr>
              <mc:AlternateContent>
                <mc:Choice Requires="wps">
                  <w:drawing>
                    <wp:anchor distT="0" distB="0" distL="114300" distR="114300" simplePos="0" relativeHeight="251662336" behindDoc="0" locked="0" layoutInCell="1" allowOverlap="1" wp14:anchorId="7E2809F8" wp14:editId="61135E36">
                      <wp:simplePos x="0" y="0"/>
                      <wp:positionH relativeFrom="column">
                        <wp:posOffset>2051050</wp:posOffset>
                      </wp:positionH>
                      <wp:positionV relativeFrom="paragraph">
                        <wp:posOffset>334645</wp:posOffset>
                      </wp:positionV>
                      <wp:extent cx="567267" cy="245533"/>
                      <wp:effectExtent l="0" t="0" r="4445" b="2540"/>
                      <wp:wrapNone/>
                      <wp:docPr id="4147" name="Eingekerbter Pfeil nach rechts 4147"/>
                      <wp:cNvGraphicFramePr/>
                      <a:graphic xmlns:a="http://schemas.openxmlformats.org/drawingml/2006/main">
                        <a:graphicData uri="http://schemas.microsoft.com/office/word/2010/wordprocessingShape">
                          <wps:wsp>
                            <wps:cNvSpPr/>
                            <wps:spPr>
                              <a:xfrm>
                                <a:off x="0" y="0"/>
                                <a:ext cx="567267" cy="245533"/>
                              </a:xfrm>
                              <a:prstGeom prst="notchedRightArrow">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B2D398"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Eingekerbter Pfeil nach rechts 4147" o:spid="_x0000_s1026" type="#_x0000_t94" style="position:absolute;margin-left:161.5pt;margin-top:26.35pt;width:44.65pt;height:19.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" adj="16925" fillcolor="#c9c9c9 [1942]" stroked="f" strokeweight="1pt"/>
                  </w:pict>
                </mc:Fallback>
              </mc:AlternateContent>
            </w:r>
            <w:r>
              <w:rPr>
                <w:noProof/>
                <w:lang w:eastAsia="de-DE"/>
              </w:rPr>
              <w:drawing>
                <wp:inline distT="0" distB="0" distL="0" distR="0" wp14:anchorId="3F1225D8" wp14:editId="36429C59">
                  <wp:extent cx="1980247" cy="2279822"/>
                  <wp:effectExtent l="0" t="0" r="1270" b="6350"/>
                  <wp:docPr id="4202" name="Grafik 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2565" cy="2305516"/>
                          </a:xfrm>
                          <a:prstGeom prst="rect">
                            <a:avLst/>
                          </a:prstGeom>
                        </pic:spPr>
                      </pic:pic>
                    </a:graphicData>
                  </a:graphic>
                </wp:inline>
              </w:drawing>
            </w:r>
          </w:p>
        </w:tc>
        <w:tc>
          <w:tcPr>
            <w:tcW w:w="3687" w:type="dxa"/>
            <w:tcBorders>
              <w:left w:val="single" w:sz="4" w:space="0" w:color="auto"/>
            </w:tcBorders>
          </w:tcPr>
          <w:p w:rsidR="008853BD" w:rsidRDefault="008853BD" w:rsidP="008F10D5">
            <w:pPr>
              <w:jc w:val="center"/>
            </w:pPr>
            <w:r>
              <w:rPr>
                <w:noProof/>
                <w:lang w:eastAsia="de-DE"/>
              </w:rPr>
              <w:drawing>
                <wp:inline distT="0" distB="0" distL="0" distR="0" wp14:anchorId="3474C3BF" wp14:editId="7E863FD0">
                  <wp:extent cx="1518391" cy="2267465"/>
                  <wp:effectExtent l="0" t="0" r="5715" b="0"/>
                  <wp:docPr id="4203" name="Grafik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40221" cy="2300064"/>
                          </a:xfrm>
                          <a:prstGeom prst="rect">
                            <a:avLst/>
                          </a:prstGeom>
                        </pic:spPr>
                      </pic:pic>
                    </a:graphicData>
                  </a:graphic>
                </wp:inline>
              </w:drawing>
            </w:r>
          </w:p>
        </w:tc>
      </w:tr>
      <w:tr w:rsidR="008853BD" w:rsidTr="008F10D5">
        <w:tc>
          <w:tcPr>
            <w:tcW w:w="3826" w:type="dxa"/>
            <w:tcBorders>
              <w:right w:val="single" w:sz="4" w:space="0" w:color="auto"/>
            </w:tcBorders>
          </w:tcPr>
          <w:p w:rsidR="008853BD" w:rsidRPr="00E851A9" w:rsidRDefault="008853BD" w:rsidP="008F10D5">
            <w:pPr>
              <w:jc w:val="center"/>
              <w:rPr>
                <w:sz w:val="16"/>
                <w:szCs w:val="16"/>
              </w:rPr>
            </w:pPr>
            <w:r w:rsidRPr="00E851A9">
              <w:rPr>
                <w:sz w:val="16"/>
                <w:szCs w:val="16"/>
              </w:rPr>
              <w:t>Belasteter Spannungsteiler</w:t>
            </w:r>
          </w:p>
        </w:tc>
        <w:tc>
          <w:tcPr>
            <w:tcW w:w="3687" w:type="dxa"/>
            <w:tcBorders>
              <w:left w:val="single" w:sz="4" w:space="0" w:color="auto"/>
            </w:tcBorders>
          </w:tcPr>
          <w:p w:rsidR="008853BD" w:rsidRPr="00E851A9" w:rsidRDefault="008853BD" w:rsidP="008F10D5">
            <w:pPr>
              <w:jc w:val="center"/>
              <w:rPr>
                <w:sz w:val="16"/>
                <w:szCs w:val="16"/>
              </w:rPr>
            </w:pPr>
            <w:r w:rsidRPr="00E851A9">
              <w:rPr>
                <w:sz w:val="16"/>
                <w:szCs w:val="16"/>
              </w:rPr>
              <w:t>Belasteter Spannungsteiler im Ersatzschaltbild</w:t>
            </w:r>
          </w:p>
        </w:tc>
      </w:tr>
    </w:tbl>
    <w:p w:rsidR="008853BD" w:rsidRDefault="008853BD" w:rsidP="008853BD"/>
    <w:p w:rsidR="0072342C" w:rsidRDefault="0072342C" w:rsidP="008853BD"/>
    <w:p w:rsidR="008853BD" w:rsidRDefault="008853BD" w:rsidP="008853BD">
      <w:r w:rsidRPr="008853BD">
        <w:rPr>
          <w:b/>
        </w:rPr>
        <w:t>a)</w:t>
      </w:r>
      <w:r>
        <w:t xml:space="preserve"> Berechnen Sie den Ersatzwiderstand R</w:t>
      </w:r>
      <w:r w:rsidRPr="00E851A9">
        <w:rPr>
          <w:vertAlign w:val="subscript"/>
        </w:rPr>
        <w:t>23</w:t>
      </w:r>
      <w:r>
        <w:t xml:space="preserve"> für eine Spannungsquelle von 9 V und R</w:t>
      </w:r>
      <w:r w:rsidRPr="00E851A9">
        <w:rPr>
          <w:vertAlign w:val="subscript"/>
        </w:rPr>
        <w:t>2</w:t>
      </w:r>
      <w:r>
        <w:t>=R</w:t>
      </w:r>
      <w:r w:rsidRPr="00E851A9">
        <w:rPr>
          <w:vertAlign w:val="subscript"/>
        </w:rPr>
        <w:t>3</w:t>
      </w:r>
      <w:r>
        <w:t>=470 Ohm, R</w:t>
      </w:r>
      <w:r>
        <w:rPr>
          <w:vertAlign w:val="subscript"/>
        </w:rPr>
        <w:t>1</w:t>
      </w:r>
      <w:r>
        <w:t xml:space="preserve">=100 Ohm. </w:t>
      </w:r>
    </w:p>
    <w:p w:rsidR="0016493B" w:rsidRDefault="0016493B" w:rsidP="008853BD"/>
    <w:p w:rsidR="0016493B" w:rsidRDefault="0016493B" w:rsidP="0016493B">
      <w:pPr>
        <w:jc w:val="center"/>
      </w:pPr>
      <w:r w:rsidRPr="0016493B">
        <w:rPr>
          <w:position w:val="-66"/>
        </w:rPr>
        <w:object w:dxaOrig="4900" w:dyaOrig="1440">
          <v:shape id="_x0000_i1028" type="#_x0000_t75" style="width:248.65pt;height:71.25pt" o:ole="">
            <v:imagedata r:id="rId21" o:title=""/>
          </v:shape>
          <o:OLEObject Type="Embed" ProgID="Equation.DSMT4" ShapeID="_x0000_i1028" DrawAspect="Content" ObjectID="_1782214424" r:id="rId22"/>
        </w:object>
      </w:r>
    </w:p>
    <w:p w:rsidR="0016493B" w:rsidRDefault="0016493B" w:rsidP="0016493B"/>
    <w:p w:rsidR="0016493B" w:rsidRDefault="0016493B" w:rsidP="0016493B">
      <w:r>
        <w:t xml:space="preserve">Das geht auch kürzer </w:t>
      </w:r>
      <w:r w:rsidRPr="00136CE9">
        <w:rPr>
          <w:b/>
        </w:rPr>
        <w:t>ohne Rechnung</w:t>
      </w:r>
      <w:r>
        <w:t>. Zwei parallel geschaltete gleich große Widerstände halbieren sich in ihrem Wert, also ist der Ersatzwiderstand R</w:t>
      </w:r>
      <w:r w:rsidRPr="0016493B">
        <w:rPr>
          <w:vertAlign w:val="subscript"/>
        </w:rPr>
        <w:t>23</w:t>
      </w:r>
      <w:r>
        <w:t xml:space="preserve"> direkt mit 235 Ohm angebbar.</w:t>
      </w:r>
    </w:p>
    <w:p w:rsidR="0016493B" w:rsidRDefault="0016493B" w:rsidP="008853BD"/>
    <w:p w:rsidR="0072342C" w:rsidRDefault="0072342C" w:rsidP="008853BD"/>
    <w:p w:rsidR="0072342C" w:rsidRDefault="0072342C" w:rsidP="008853BD"/>
    <w:p w:rsidR="0072342C" w:rsidRDefault="0072342C" w:rsidP="008853BD"/>
    <w:p w:rsidR="0016493B" w:rsidRDefault="0016493B" w:rsidP="008853BD"/>
    <w:p w:rsidR="008853BD" w:rsidRDefault="008853BD" w:rsidP="008853BD">
      <w:r w:rsidRPr="008853BD">
        <w:rPr>
          <w:b/>
        </w:rPr>
        <w:t>b)</w:t>
      </w:r>
      <w:r>
        <w:t xml:space="preserve"> Berechnen Sie den Ersatzwiderstand R</w:t>
      </w:r>
      <w:r>
        <w:rPr>
          <w:vertAlign w:val="subscript"/>
        </w:rPr>
        <w:t>12</w:t>
      </w:r>
      <w:r>
        <w:t>, wenn R</w:t>
      </w:r>
      <w:r w:rsidRPr="008853BD">
        <w:rPr>
          <w:vertAlign w:val="subscript"/>
        </w:rPr>
        <w:t>3</w:t>
      </w:r>
      <w:r>
        <w:t xml:space="preserve"> nicht vorhanden ist. </w:t>
      </w:r>
    </w:p>
    <w:p w:rsidR="006F208A" w:rsidRDefault="006F208A" w:rsidP="00BE65A8">
      <w:pPr>
        <w:tabs>
          <w:tab w:val="left" w:pos="3853"/>
        </w:tabs>
      </w:pPr>
    </w:p>
    <w:p w:rsidR="006F208A" w:rsidRDefault="0091066D" w:rsidP="00E9524F">
      <w:pPr>
        <w:tabs>
          <w:tab w:val="left" w:pos="3853"/>
        </w:tabs>
      </w:pPr>
      <w:r>
        <w:t>Es liegt also eine Reihenschaltung von R</w:t>
      </w:r>
      <w:r w:rsidRPr="0091066D">
        <w:rPr>
          <w:vertAlign w:val="subscript"/>
        </w:rPr>
        <w:t>1</w:t>
      </w:r>
      <w:r>
        <w:t xml:space="preserve"> und R</w:t>
      </w:r>
      <w:r w:rsidRPr="0091066D">
        <w:rPr>
          <w:vertAlign w:val="subscript"/>
        </w:rPr>
        <w:t>2</w:t>
      </w:r>
      <w:r>
        <w:t xml:space="preserve"> vor. Der Ersatzwiderstand R12 berechnet sich </w:t>
      </w:r>
      <w:r w:rsidR="00E9524F">
        <w:t>zu</w:t>
      </w:r>
      <w:r w:rsidRPr="0091066D">
        <w:rPr>
          <w:position w:val="-14"/>
        </w:rPr>
        <w:object w:dxaOrig="3000" w:dyaOrig="380">
          <v:shape id="_x0000_i1029" type="#_x0000_t75" style="width:151.9pt;height:19.15pt" o:ole="">
            <v:imagedata r:id="rId23" o:title=""/>
          </v:shape>
          <o:OLEObject Type="Embed" ProgID="Equation.DSMT4" ShapeID="_x0000_i1029" DrawAspect="Content" ObjectID="_1782214425" r:id="rId24"/>
        </w:object>
      </w:r>
      <w:r>
        <w:t>.</w:t>
      </w:r>
    </w:p>
    <w:p w:rsidR="006F208A" w:rsidRDefault="006F208A" w:rsidP="00BE65A8">
      <w:pPr>
        <w:tabs>
          <w:tab w:val="left" w:pos="3853"/>
        </w:tabs>
      </w:pPr>
    </w:p>
    <w:p w:rsidR="00DB34A8" w:rsidRDefault="00DB34A8" w:rsidP="00BE65A8">
      <w:pPr>
        <w:tabs>
          <w:tab w:val="left" w:pos="3853"/>
        </w:tabs>
      </w:pPr>
    </w:p>
    <w:p w:rsidR="003A4DD6" w:rsidRDefault="003A4DD6" w:rsidP="00DB34A8"/>
    <w:p w:rsidR="003A4DD6" w:rsidRDefault="003A4DD6">
      <w:r>
        <w:br w:type="page"/>
      </w:r>
    </w:p>
    <w:p w:rsidR="003A4DD6" w:rsidRDefault="003A4DD6" w:rsidP="00DB34A8"/>
    <w:p w:rsidR="003A4DD6" w:rsidRDefault="003A4DD6" w:rsidP="003A4DD6">
      <w:r w:rsidRPr="005F0FCE">
        <w:rPr>
          <w:b/>
        </w:rPr>
        <w:t xml:space="preserve">Aufgabe </w:t>
      </w:r>
      <w:r>
        <w:rPr>
          <w:b/>
        </w:rPr>
        <w:t>3</w:t>
      </w:r>
      <w:r w:rsidRPr="005F0FCE">
        <w:rPr>
          <w:b/>
        </w:rPr>
        <w:t>:</w:t>
      </w:r>
      <w:r>
        <w:rPr>
          <w:b/>
        </w:rPr>
        <w:t xml:space="preserve"> Widerstand und Leistung</w:t>
      </w:r>
    </w:p>
    <w:p w:rsidR="003A4DD6" w:rsidRDefault="003A4DD6" w:rsidP="003A4DD6">
      <w:pPr>
        <w:tabs>
          <w:tab w:val="left" w:pos="3853"/>
        </w:tabs>
      </w:pPr>
    </w:p>
    <w:p w:rsidR="003A4DD6" w:rsidRPr="009976E6" w:rsidRDefault="003A4DD6" w:rsidP="003A4DD6">
      <w:pPr>
        <w:tabs>
          <w:tab w:val="left" w:pos="3853"/>
        </w:tabs>
      </w:pPr>
      <w:r>
        <w:t>Üblich im Mikrocontrollerbereich sind ¼-Watt Widerstände. Es wurde im Text behauptet, dass ein an 3 Volt anliegender ¼-Watt Widerstand einen maximalen Stromfluss von 83 mA verträgt. Weisen Sie dies rechnerisch nach.</w:t>
      </w:r>
    </w:p>
    <w:p w:rsidR="003A4DD6" w:rsidRDefault="003A4DD6" w:rsidP="00DB34A8"/>
    <w:p w:rsidR="003A4DD6" w:rsidRDefault="003A4DD6" w:rsidP="00DB34A8"/>
    <w:p w:rsidR="002548A2" w:rsidRDefault="002548A2" w:rsidP="00DB34A8"/>
    <w:p w:rsidR="002548A2" w:rsidRDefault="002548A2" w:rsidP="002548A2">
      <w:r w:rsidRPr="004A36DF">
        <w:rPr>
          <w:position w:val="-6"/>
        </w:rPr>
        <w:object w:dxaOrig="760" w:dyaOrig="240">
          <v:shape id="_x0000_i1030" type="#_x0000_t75" style="width:36pt;height:14.65pt" o:ole="">
            <v:imagedata r:id="rId25" o:title=""/>
          </v:shape>
          <o:OLEObject Type="Embed" ProgID="Equation.DSMT4" ShapeID="_x0000_i1030" DrawAspect="Content" ObjectID="_1782214426" r:id="rId26"/>
        </w:object>
      </w:r>
      <w:r>
        <w:tab/>
      </w:r>
      <w:r>
        <w:sym w:font="Wingdings" w:char="F0E0"/>
      </w:r>
      <w:r>
        <w:t xml:space="preserve"> </w:t>
      </w:r>
      <w:r>
        <w:tab/>
        <w:t xml:space="preserve">Mit </w:t>
      </w:r>
      <w:r w:rsidRPr="004A36DF">
        <w:rPr>
          <w:position w:val="-6"/>
        </w:rPr>
        <w:object w:dxaOrig="780" w:dyaOrig="240">
          <v:shape id="_x0000_i1031" type="#_x0000_t75" style="width:36pt;height:14.65pt" o:ole="">
            <v:imagedata r:id="rId27" o:title=""/>
          </v:shape>
          <o:OLEObject Type="Embed" ProgID="Equation.DSMT4" ShapeID="_x0000_i1031" DrawAspect="Content" ObjectID="_1782214427" r:id="rId28"/>
        </w:object>
      </w:r>
      <w:r>
        <w:t xml:space="preserve"> eingesetzt auch gilt auch </w:t>
      </w:r>
      <w:r w:rsidRPr="00966D33">
        <w:rPr>
          <w:position w:val="-4"/>
        </w:rPr>
        <w:object w:dxaOrig="840" w:dyaOrig="300">
          <v:shape id="_x0000_i1032" type="#_x0000_t75" style="width:43.15pt;height:14.65pt" o:ole="">
            <v:imagedata r:id="rId29" o:title=""/>
          </v:shape>
          <o:OLEObject Type="Embed" ProgID="Equation.DSMT4" ShapeID="_x0000_i1032" DrawAspect="Content" ObjectID="_1782214428" r:id="rId30"/>
        </w:object>
      </w:r>
      <w:r>
        <w:t xml:space="preserve"> oder </w:t>
      </w:r>
      <w:r w:rsidRPr="00966D33">
        <w:rPr>
          <w:position w:val="-24"/>
        </w:rPr>
        <w:object w:dxaOrig="720" w:dyaOrig="660">
          <v:shape id="_x0000_i1033" type="#_x0000_t75" style="width:36pt;height:36pt" o:ole="">
            <v:imagedata r:id="rId31" o:title=""/>
          </v:shape>
          <o:OLEObject Type="Embed" ProgID="Equation.DSMT4" ShapeID="_x0000_i1033" DrawAspect="Content" ObjectID="_1782214429" r:id="rId32"/>
        </w:object>
      </w:r>
      <w:r>
        <w:t xml:space="preserve">. </w:t>
      </w:r>
    </w:p>
    <w:p w:rsidR="002548A2" w:rsidRDefault="002548A2" w:rsidP="002548A2">
      <w:pPr>
        <w:jc w:val="center"/>
      </w:pPr>
    </w:p>
    <w:p w:rsidR="002548A2" w:rsidRDefault="002548A2" w:rsidP="00DB34A8"/>
    <w:p w:rsidR="003A4DD6" w:rsidRDefault="003A4DD6" w:rsidP="00DB34A8">
      <w:r>
        <w:t xml:space="preserve">Leistung = Spannung </w:t>
      </w:r>
      <m:oMath>
        <m:r>
          <m:rPr>
            <m:sty m:val="p"/>
          </m:rPr>
          <w:rPr>
            <w:rFonts w:ascii="Cambria Math" w:hAnsi="Cambria Math"/>
          </w:rPr>
          <m:t>∙</m:t>
        </m:r>
      </m:oMath>
      <w:r>
        <w:t xml:space="preserve"> Stromstärke</w:t>
      </w:r>
    </w:p>
    <w:p w:rsidR="003A4DD6" w:rsidRDefault="003A4DD6" w:rsidP="00DB34A8">
      <w:r>
        <w:t xml:space="preserve">P = U </w:t>
      </w:r>
      <m:oMath>
        <m:r>
          <m:rPr>
            <m:sty m:val="p"/>
          </m:rPr>
          <w:rPr>
            <w:rFonts w:ascii="Cambria Math" w:hAnsi="Cambria Math"/>
          </w:rPr>
          <m:t>∙</m:t>
        </m:r>
      </m:oMath>
      <w:r>
        <w:t xml:space="preserve"> I</w:t>
      </w:r>
    </w:p>
    <w:p w:rsidR="003A4DD6" w:rsidRDefault="003A4DD6" w:rsidP="00DB34A8">
      <w:pPr>
        <w:rPr>
          <w:rFonts w:eastAsiaTheme="minorEastAsia"/>
        </w:rPr>
      </w:pPr>
      <w:r>
        <w:t xml:space="preserve">¼ = 3 </w:t>
      </w:r>
      <m:oMath>
        <m:r>
          <m:rPr>
            <m:sty m:val="p"/>
          </m:rPr>
          <w:rPr>
            <w:rFonts w:ascii="Cambria Math" w:hAnsi="Cambria Math"/>
          </w:rPr>
          <m:t>∙</m:t>
        </m:r>
      </m:oMath>
      <w:r>
        <w:t xml:space="preserve"> I   </w:t>
      </w:r>
      <w:r w:rsidR="00E143F2">
        <w:t xml:space="preserve">         </w:t>
      </w:r>
      <w:r>
        <w:t xml:space="preserve">| </w:t>
      </w:r>
      <m:oMath>
        <m:r>
          <m:rPr>
            <m:sty m:val="p"/>
          </m:rP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3</m:t>
            </m:r>
          </m:den>
        </m:f>
      </m:oMath>
    </w:p>
    <w:p w:rsidR="003A4DD6" w:rsidRPr="003A4DD6" w:rsidRDefault="00AC33D0" w:rsidP="00DB34A8">
      <w:pPr>
        <w:rPr>
          <w:rFonts w:eastAsiaTheme="minorEastAsia"/>
        </w:rPr>
      </w:pPr>
      <m:oMathPara>
        <m:oMathParaPr>
          <m:jc m:val="left"/>
        </m:oMathParaPr>
        <m:oMath>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=I</m:t>
          </m:r>
        </m:oMath>
      </m:oMathPara>
    </w:p>
    <w:p w:rsidR="003A4DD6" w:rsidRPr="003A4DD6" w:rsidRDefault="003A4DD6" w:rsidP="00DB34A8">
      <w:pPr>
        <w:rPr>
          <w:rFonts w:eastAsiaTheme="minorEastAsia"/>
        </w:rPr>
      </w:pPr>
      <m:oMathPara>
        <m:oMathParaPr>
          <m:jc m:val="left"/>
        </m:oMathParaPr>
        <m:oMath>
          <m:r>
            <w:rPr>
              <w:rFonts w:ascii="Cambria Math" w:eastAsiaTheme="minorEastAsia" w:hAnsi="Cambria Math"/>
            </w:rPr>
            <m:t>I=</m:t>
          </m:r>
          <m:f>
            <m:fPr>
              <m:ctrlPr>
                <w:rPr>
                  <w:rFonts w:ascii="Cambria Math" w:hAnsi="Cambria Math"/>
                </w:rPr>
              </m:ctrlPr>
            </m:fPr>
            <m:num>
              <m:r>
                <w:rPr>
                  <w:rFonts w:ascii="Cambria Math" w:hAnsi="Cambria Math"/>
                </w:rPr>
                <m:t>1</m:t>
              </m:r>
            </m:num>
            <m:den>
              <m:r>
                <w:rPr>
                  <w:rFonts w:ascii="Cambria Math" w:hAnsi="Cambria Math"/>
                </w:rPr>
                <m:t>12</m:t>
              </m:r>
            </m:den>
          </m:f>
        </m:oMath>
      </m:oMathPara>
    </w:p>
    <w:p w:rsidR="003A4DD6" w:rsidRPr="003A4DD6" w:rsidRDefault="003A4DD6" w:rsidP="003A4DD6">
      <w:pPr>
        <w:rPr>
          <w:rFonts w:eastAsiaTheme="minorEastAsia"/>
        </w:rPr>
      </w:pPr>
      <m:oMathPara>
        <m:oMathParaPr>
          <m:jc m:val="left"/>
        </m:oMathParaPr>
        <m:oMath>
          <m:r>
            <w:rPr>
              <w:rFonts w:ascii="Cambria Math" w:eastAsiaTheme="minorEastAsia" w:hAnsi="Cambria Math"/>
            </w:rPr>
            <m:t>I=</m:t>
          </m:r>
          <m:f>
            <m:fPr>
              <m:ctrlPr>
                <w:rPr>
                  <w:rFonts w:ascii="Cambria Math" w:hAnsi="Cambria Math"/>
                </w:rPr>
              </m:ctrlPr>
            </m:fPr>
            <m:num>
              <m:r>
                <w:rPr>
                  <w:rFonts w:ascii="Cambria Math" w:hAnsi="Cambria Math"/>
                </w:rPr>
                <m:t>1</m:t>
              </m:r>
            </m:num>
            <m:den>
              <m:r>
                <w:rPr>
                  <w:rFonts w:ascii="Cambria Math" w:hAnsi="Cambria Math"/>
                </w:rPr>
                <m:t>12</m:t>
              </m:r>
            </m:den>
          </m:f>
          <m:r>
            <w:rPr>
              <w:rFonts w:ascii="Cambria Math" w:hAnsi="Cambria Math"/>
            </w:rPr>
            <m:t>≈0,083 A=83 mA</m:t>
          </m:r>
        </m:oMath>
      </m:oMathPara>
    </w:p>
    <w:p w:rsidR="003A4DD6" w:rsidRDefault="003A4DD6" w:rsidP="00DB34A8"/>
    <w:p w:rsidR="003A4DD6" w:rsidRDefault="003A4DD6" w:rsidP="00DB34A8"/>
    <w:p w:rsidR="003A4DD6" w:rsidRDefault="003A4DD6" w:rsidP="00DB34A8">
      <w:r>
        <w:t>In der Praxis wird natürlich dafür gesorgt, dass dieser Wert bei Dauerbetrieb nicht erreicht wird, damit der Widerstand nicht am Limit betrieben wird.</w:t>
      </w:r>
      <w:r w:rsidR="002548A2">
        <w:t xml:space="preserve"> Alternativ könnte man auch auf etwa ½-Watt Widerstände umsteigen.</w:t>
      </w:r>
    </w:p>
    <w:p w:rsidR="005D1D9A" w:rsidRDefault="005D1D9A" w:rsidP="00DB34A8"/>
    <w:p w:rsidR="005D1D9A" w:rsidRDefault="005D1D9A" w:rsidP="00DB34A8"/>
    <w:p w:rsidR="005D1D9A" w:rsidRDefault="005D1D9A" w:rsidP="00DB34A8"/>
    <w:p w:rsidR="0066562C" w:rsidRDefault="0066562C" w:rsidP="00DB34A8"/>
    <w:p w:rsidR="005D1D9A" w:rsidRDefault="005D1D9A" w:rsidP="00DB34A8"/>
    <w:p w:rsidR="0066562C" w:rsidRDefault="00623C26" w:rsidP="0066562C">
      <w:pPr>
        <w:tabs>
          <w:tab w:val="left" w:pos="3853"/>
        </w:tabs>
      </w:pPr>
      <w:r>
        <w:rPr>
          <w:noProof/>
          <w:lang w:eastAsia="de-DE"/>
        </w:rPr>
        <w:drawing>
          <wp:anchor distT="0" distB="0" distL="114300" distR="114300" simplePos="0" relativeHeight="251687936" behindDoc="1" locked="0" layoutInCell="1" allowOverlap="1" wp14:anchorId="40632F1A" wp14:editId="3812BE47">
            <wp:simplePos x="0" y="0"/>
            <wp:positionH relativeFrom="column">
              <wp:posOffset>3642995</wp:posOffset>
            </wp:positionH>
            <wp:positionV relativeFrom="paragraph">
              <wp:posOffset>36195</wp:posOffset>
            </wp:positionV>
            <wp:extent cx="2091055" cy="2427605"/>
            <wp:effectExtent l="0" t="0" r="4445" b="0"/>
            <wp:wrapTight wrapText="bothSides">
              <wp:wrapPolygon edited="0">
                <wp:start x="0" y="0"/>
                <wp:lineTo x="0" y="21357"/>
                <wp:lineTo x="21449" y="21357"/>
                <wp:lineTo x="21449"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1055" cy="2427605"/>
                    </a:xfrm>
                    <a:prstGeom prst="rect">
                      <a:avLst/>
                    </a:prstGeom>
                  </pic:spPr>
                </pic:pic>
              </a:graphicData>
            </a:graphic>
            <wp14:sizeRelH relativeFrom="margin">
              <wp14:pctWidth>0</wp14:pctWidth>
            </wp14:sizeRelH>
            <wp14:sizeRelV relativeFrom="margin">
              <wp14:pctHeight>0</wp14:pctHeight>
            </wp14:sizeRelV>
          </wp:anchor>
        </w:drawing>
      </w:r>
      <w:r w:rsidR="0066562C" w:rsidRPr="005F0FCE">
        <w:rPr>
          <w:b/>
        </w:rPr>
        <w:t xml:space="preserve">Aufgabe </w:t>
      </w:r>
      <w:r w:rsidR="0066562C">
        <w:rPr>
          <w:b/>
        </w:rPr>
        <w:t>4</w:t>
      </w:r>
      <w:r w:rsidR="0066562C" w:rsidRPr="005F0FCE">
        <w:rPr>
          <w:b/>
        </w:rPr>
        <w:t>:</w:t>
      </w:r>
      <w:r w:rsidR="0066562C">
        <w:rPr>
          <w:b/>
        </w:rPr>
        <w:t xml:space="preserve"> Herleitung Spannungsteilerformel</w:t>
      </w:r>
    </w:p>
    <w:p w:rsidR="005D1D9A" w:rsidRDefault="005D1D9A" w:rsidP="005D1D9A">
      <w:pPr>
        <w:tabs>
          <w:tab w:val="left" w:pos="3853"/>
        </w:tabs>
      </w:pPr>
    </w:p>
    <w:p w:rsidR="005D1D9A" w:rsidRDefault="005D1D9A" w:rsidP="005D1D9A">
      <w:pPr>
        <w:tabs>
          <w:tab w:val="left" w:pos="3853"/>
        </w:tabs>
      </w:pPr>
    </w:p>
    <w:p w:rsidR="005D1D9A" w:rsidRDefault="005D1D9A" w:rsidP="005D1D9A">
      <w:pPr>
        <w:tabs>
          <w:tab w:val="left" w:pos="3853"/>
        </w:tabs>
        <w:jc w:val="center"/>
      </w:pPr>
    </w:p>
    <w:p w:rsidR="005D1D9A" w:rsidRDefault="005D1D9A" w:rsidP="005D1D9A">
      <w:pPr>
        <w:tabs>
          <w:tab w:val="left" w:pos="3853"/>
        </w:tabs>
      </w:pPr>
      <w:r>
        <w:t>Die Spannungen verhalten sich wie die dazu gehörigen Widerstände, also</w:t>
      </w:r>
    </w:p>
    <w:p w:rsidR="005D1D9A" w:rsidRDefault="005D1D9A" w:rsidP="005D1D9A">
      <w:pPr>
        <w:tabs>
          <w:tab w:val="left" w:pos="3853"/>
        </w:tabs>
      </w:pPr>
    </w:p>
    <w:p w:rsidR="005D1D9A" w:rsidRDefault="005D1D9A" w:rsidP="005D1D9A">
      <w:pPr>
        <w:tabs>
          <w:tab w:val="left" w:pos="3853"/>
        </w:tabs>
        <w:jc w:val="center"/>
      </w:pPr>
      <w:r w:rsidRPr="00DB34A8">
        <w:rPr>
          <w:position w:val="-38"/>
        </w:rPr>
        <w:object w:dxaOrig="5200" w:dyaOrig="760">
          <v:shape id="_x0000_i1034" type="#_x0000_t75" style="width:263.25pt;height:37.5pt" o:ole="">
            <v:imagedata r:id="rId34" o:title=""/>
          </v:shape>
          <o:OLEObject Type="Embed" ProgID="Equation.DSMT4" ShapeID="_x0000_i1034" DrawAspect="Content" ObjectID="_1782214430" r:id="rId35"/>
        </w:object>
      </w:r>
    </w:p>
    <w:p w:rsidR="005D1D9A" w:rsidRDefault="005D1D9A" w:rsidP="005D1D9A"/>
    <w:p w:rsidR="005D1D9A" w:rsidRDefault="005D1D9A" w:rsidP="00DB34A8"/>
    <w:p w:rsidR="005D1D9A" w:rsidRDefault="005D1D9A" w:rsidP="00DB34A8"/>
    <w:p w:rsidR="005D1D9A" w:rsidRPr="00D5447D" w:rsidRDefault="00AC33D0" w:rsidP="00623C26">
      <w:pPr>
        <w:shd w:val="clear" w:color="auto" w:fill="EDEDED" w:themeFill="accent3" w:themeFillTint="33"/>
        <w:rPr>
          <w:rFonts w:eastAsiaTheme="minorEastAsia"/>
        </w:rPr>
      </w:pPr>
      <m:oMathPara>
        <m:oMath>
          <m:sSub>
            <m:sSubPr>
              <m:ctrlPr>
                <w:rPr>
                  <w:rFonts w:ascii="Cambria Math" w:hAnsi="Cambria Math"/>
                  <w:i/>
                </w:rPr>
              </m:ctrlPr>
            </m:sSubPr>
            <m:e>
              <m:r>
                <w:rPr>
                  <w:rFonts w:ascii="Cambria Math" w:hAnsi="Cambria Math"/>
                </w:rPr>
                <m:t>U</m:t>
              </m:r>
            </m:e>
            <m:sub>
              <m:r>
                <w:rPr>
                  <w:rFonts w:ascii="Cambria Math" w:hAnsi="Cambria Math"/>
                </w:rPr>
                <m:t>aus</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ein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den>
          </m:f>
        </m:oMath>
      </m:oMathPara>
    </w:p>
    <w:p w:rsidR="00D5447D" w:rsidRDefault="00D5447D" w:rsidP="00D5447D"/>
    <w:p w:rsidR="00D5447D" w:rsidRDefault="00D5447D" w:rsidP="00D5447D"/>
    <w:p w:rsidR="00D5447D" w:rsidRDefault="00D5447D">
      <w:r>
        <w:br w:type="page"/>
      </w:r>
    </w:p>
    <w:p w:rsidR="00D5447D" w:rsidRDefault="00D5447D" w:rsidP="00D5447D">
      <w:bookmarkStart w:id="2" w:name="_Hlk170202755"/>
      <w:r w:rsidRPr="005F0FCE">
        <w:rPr>
          <w:b/>
        </w:rPr>
        <w:lastRenderedPageBreak/>
        <w:t xml:space="preserve">Aufgabe </w:t>
      </w:r>
      <w:r>
        <w:rPr>
          <w:b/>
        </w:rPr>
        <w:t>5</w:t>
      </w:r>
      <w:r w:rsidRPr="005F0FCE">
        <w:rPr>
          <w:b/>
        </w:rPr>
        <w:t>:</w:t>
      </w:r>
      <w:r>
        <w:rPr>
          <w:b/>
        </w:rPr>
        <w:t xml:space="preserve"> Modelle</w:t>
      </w:r>
    </w:p>
    <w:p w:rsidR="00D5447D" w:rsidRDefault="00D5447D" w:rsidP="00D5447D">
      <w:pPr>
        <w:tabs>
          <w:tab w:val="left" w:pos="3853"/>
        </w:tabs>
      </w:pPr>
    </w:p>
    <w:p w:rsidR="00D5447D" w:rsidRDefault="00D5447D" w:rsidP="00D5447D">
      <w:r>
        <w:t>Modellentsprechungen:</w:t>
      </w:r>
    </w:p>
    <w:p w:rsidR="00D5447D" w:rsidRDefault="00D5447D" w:rsidP="00D5447D">
      <w:pPr>
        <w:pStyle w:val="Listenabsatz"/>
        <w:numPr>
          <w:ilvl w:val="0"/>
          <w:numId w:val="49"/>
        </w:numPr>
      </w:pPr>
      <w:r>
        <w:t>Strom - Wasserfluss</w:t>
      </w:r>
    </w:p>
    <w:p w:rsidR="00D5447D" w:rsidRDefault="00D5447D" w:rsidP="00D5447D">
      <w:pPr>
        <w:pStyle w:val="Listenabsatz"/>
        <w:numPr>
          <w:ilvl w:val="0"/>
          <w:numId w:val="49"/>
        </w:numPr>
      </w:pPr>
      <w:r>
        <w:t>Spannung - Wasserdruck</w:t>
      </w:r>
    </w:p>
    <w:p w:rsidR="00D5447D" w:rsidRDefault="00D5447D" w:rsidP="00D5447D">
      <w:pPr>
        <w:pStyle w:val="Listenabsatz"/>
        <w:numPr>
          <w:ilvl w:val="0"/>
          <w:numId w:val="49"/>
        </w:numPr>
      </w:pPr>
      <w:r>
        <w:t>Widerstand - Leitungsquerschnitt</w:t>
      </w:r>
    </w:p>
    <w:bookmarkEnd w:id="2"/>
    <w:p w:rsidR="00D5447D" w:rsidRDefault="00D5447D" w:rsidP="00D5447D"/>
    <w:p w:rsidR="0030545A" w:rsidRDefault="00D5447D" w:rsidP="00D5447D">
      <w:r>
        <w:t xml:space="preserve">Das Modell ist seit Urzeiten in der Lehre auf allen Niveaustufen bewährt, da es insbesondere sehr anschaulich ist. Ferner verdeutlicht es die Zusammenhänge im elektrischen Stromkreis auch inhaltlich leistungsfähig und weitestgehend korrekt. </w:t>
      </w:r>
    </w:p>
    <w:p w:rsidR="00D5447D" w:rsidRDefault="00D5447D" w:rsidP="00D5447D">
      <w:r>
        <w:t xml:space="preserve">Man kann sich Spannung durchaus als “Druck auf die Elektronen“ vorstellen, je mehr </w:t>
      </w:r>
      <w:r w:rsidR="0030545A">
        <w:t>Spannung (</w:t>
      </w:r>
      <w:r>
        <w:t>Druck</w:t>
      </w:r>
      <w:r w:rsidR="0030545A">
        <w:t>)</w:t>
      </w:r>
      <w:r>
        <w:t xml:space="preserve"> desto mehr </w:t>
      </w:r>
      <w:r w:rsidR="0030545A">
        <w:t xml:space="preserve">Strom pro Zeit bei gleichem Querschnitt. Das wiederum führt zu einer größeren Wärmeentwicklung, worüber der Begriff zur elektrischen </w:t>
      </w:r>
      <w:r w:rsidR="0030545A" w:rsidRPr="0030545A">
        <w:rPr>
          <w:i/>
        </w:rPr>
        <w:t>Leistung</w:t>
      </w:r>
      <w:r w:rsidR="0030545A">
        <w:t xml:space="preserve">, P (in Watt), geschlagen wird. </w:t>
      </w:r>
    </w:p>
    <w:p w:rsidR="0030545A" w:rsidRDefault="0030545A" w:rsidP="00D5447D">
      <w:r>
        <w:t>Der Widerstand, vorgestellt als Leitungsquerschnitt einer Wasserleitung, ist ebenfalls geringer, wenn bei gleicher Wassermenge (Stromfluss) ein größeres Rohr genommen wird. Wird der Leitungsquerschnitt verringert, wird dem Strom-/Wasserfluss ein größerer Widerstand entgegen gesetzt.</w:t>
      </w:r>
    </w:p>
    <w:p w:rsidR="0030545A" w:rsidRDefault="0030545A" w:rsidP="00D5447D">
      <w:r>
        <w:t>Soweit passt alles sehr gut zusammen und ist so anschaulich wie es geht.</w:t>
      </w:r>
    </w:p>
    <w:p w:rsidR="0030545A" w:rsidRDefault="0030545A" w:rsidP="00D5447D"/>
    <w:p w:rsidR="00D5447D" w:rsidRDefault="0030545A" w:rsidP="00D5447D">
      <w:r>
        <w:t xml:space="preserve">Ein echtes </w:t>
      </w:r>
      <w:r w:rsidRPr="0030545A">
        <w:rPr>
          <w:b/>
        </w:rPr>
        <w:t>Problem</w:t>
      </w:r>
      <w:r>
        <w:t xml:space="preserve"> ist die </w:t>
      </w:r>
      <w:r w:rsidRPr="0030545A">
        <w:rPr>
          <w:b/>
        </w:rPr>
        <w:t>zeitliche Abfolge</w:t>
      </w:r>
      <w:r>
        <w:t xml:space="preserve">. Im Wassermodell fließt Wasser von A nach B, sequentiell. In der Elektronik </w:t>
      </w:r>
      <w:r w:rsidRPr="0030545A">
        <w:rPr>
          <w:b/>
        </w:rPr>
        <w:t>passiert alles gleichzeitig</w:t>
      </w:r>
      <w:r>
        <w:t>. Dadurch wird es auch irrelevant, ob der “Vor“widerstand einer LED tatsächlich vor (bzgl. welchem Bezugspunkt?) oder hinter der LED geschaltet wird, was zunächst gänzlich unintuitiv ist. Ebenso wie die Fortführung dieser Zusammenhänge. Es ist nämlich egal in welcher Reihenfolge Bauelemente verschaltet werden, solange kein Knotenpunkt vorhanden ist, sprich, auf einer einzelnen Leitung lassen sich die Bauteile beliebig anordnen.</w:t>
      </w:r>
    </w:p>
    <w:p w:rsidR="00D5447D" w:rsidRDefault="00D5447D" w:rsidP="00D5447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gridCol w:w="1917"/>
        <w:gridCol w:w="3606"/>
      </w:tblGrid>
      <w:tr w:rsidR="00177E5A" w:rsidTr="00177E5A">
        <w:tc>
          <w:tcPr>
            <w:tcW w:w="3538" w:type="dxa"/>
          </w:tcPr>
          <w:p w:rsidR="00177E5A" w:rsidRDefault="00177E5A" w:rsidP="00177E5A">
            <w:pPr>
              <w:jc w:val="center"/>
            </w:pPr>
            <w:r>
              <w:rPr>
                <w:noProof/>
              </w:rPr>
              <w:drawing>
                <wp:inline distT="0" distB="0" distL="0" distR="0" wp14:anchorId="6514BAC4" wp14:editId="674DD634">
                  <wp:extent cx="1702176" cy="621191"/>
                  <wp:effectExtent l="0" t="0" r="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76301" cy="648242"/>
                          </a:xfrm>
                          <a:prstGeom prst="rect">
                            <a:avLst/>
                          </a:prstGeom>
                        </pic:spPr>
                      </pic:pic>
                    </a:graphicData>
                  </a:graphic>
                </wp:inline>
              </w:drawing>
            </w:r>
          </w:p>
        </w:tc>
        <w:tc>
          <w:tcPr>
            <w:tcW w:w="1917" w:type="dxa"/>
          </w:tcPr>
          <w:p w:rsidR="00177E5A" w:rsidRDefault="00177E5A" w:rsidP="00177E5A">
            <w:pPr>
              <w:jc w:val="center"/>
              <w:rPr>
                <w:noProof/>
              </w:rPr>
            </w:pPr>
          </w:p>
          <w:p w:rsidR="00177E5A" w:rsidRDefault="00177E5A" w:rsidP="00177E5A">
            <w:pPr>
              <w:jc w:val="center"/>
              <w:rPr>
                <w:noProof/>
              </w:rPr>
            </w:pPr>
            <w:r>
              <w:rPr>
                <w:noProof/>
              </w:rPr>
              <w:t>entspricht</w:t>
            </w:r>
          </w:p>
        </w:tc>
        <w:tc>
          <w:tcPr>
            <w:tcW w:w="3606" w:type="dxa"/>
          </w:tcPr>
          <w:p w:rsidR="00177E5A" w:rsidRDefault="00177E5A" w:rsidP="00177E5A">
            <w:pPr>
              <w:jc w:val="center"/>
            </w:pPr>
            <w:r>
              <w:rPr>
                <w:noProof/>
              </w:rPr>
              <w:drawing>
                <wp:inline distT="0" distB="0" distL="0" distR="0" wp14:anchorId="301F8366" wp14:editId="4400B938">
                  <wp:extent cx="1766170" cy="650387"/>
                  <wp:effectExtent l="0" t="0" r="571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09656" cy="666401"/>
                          </a:xfrm>
                          <a:prstGeom prst="rect">
                            <a:avLst/>
                          </a:prstGeom>
                        </pic:spPr>
                      </pic:pic>
                    </a:graphicData>
                  </a:graphic>
                </wp:inline>
              </w:drawing>
            </w:r>
          </w:p>
        </w:tc>
      </w:tr>
    </w:tbl>
    <w:p w:rsidR="0030545A" w:rsidRDefault="0030545A" w:rsidP="00D5447D"/>
    <w:p w:rsidR="0030545A" w:rsidRDefault="00177E5A" w:rsidP="00D5447D">
      <w:r>
        <w:t>Zudem ist Spannung als Potential</w:t>
      </w:r>
      <w:r w:rsidRPr="00177E5A">
        <w:rPr>
          <w:b/>
        </w:rPr>
        <w:t>differenz</w:t>
      </w:r>
      <w:r>
        <w:t xml:space="preserve"> zu verstehen. Potential (Vermögen; das Vermögen Arbeit zu verrichten) ist immer bezüglich eines Referenzpunktes angegeben. Dieser wird zuallermeist als Ground/Erde definiert und als 0 Volt betrachtet, so dass alle anderen Werte dann keine Differenzbildung mehr benötigen (x – 0 = x). Allerdings besteht zwischen einer Stelle von +3 Volt und einer mit +5 Volt (bzgl. der Erde) eben auch eine Potentialdifferenz – und damit eine Spannung – von 2 Volt. Das ist allerdings unterrichtlich durch Erklärung alles aufzufangen und kein Problem des Modells.</w:t>
      </w:r>
    </w:p>
    <w:p w:rsidR="00177E5A" w:rsidRDefault="00177E5A" w:rsidP="00D5447D"/>
    <w:p w:rsidR="00177E5A" w:rsidRDefault="004F4FB1" w:rsidP="00D5447D">
      <w:r>
        <w:t>Die Reduktion von durch Modellvorstellungen hervorgerufene Fehlvorstellungen ist – wie bei allen Modellen – durch ein Verständnis sowohl des Modells wie auch seiner Grenzen zu erreichen. Es fließen Elektronen – auch wenn in der Elektronik “Löcher“, also positive Ladungsträger, betrachtet werden – und kein Wasser, daher muss der Punkt kommen, wo sich Modell und Realität unterscheiden. Die explizite Betonung des Modellcharakters eines Modells und sein sinnvoller Einsatz obliegt der Lehrkraft. Explizite Thematisierungen der Modellgrenzen – bspw. durch Unterrichtsgespräch und Übungsaufgaben (wie diese) – helfen dabei.</w:t>
      </w:r>
    </w:p>
    <w:p w:rsidR="00D5447D" w:rsidRDefault="00D5447D" w:rsidP="00D5447D"/>
    <w:p w:rsidR="00D5447D" w:rsidRDefault="00D5447D" w:rsidP="00D5447D"/>
    <w:p w:rsidR="008D3E55" w:rsidRDefault="008D3E55">
      <w:r>
        <w:br w:type="page"/>
      </w:r>
    </w:p>
    <w:p w:rsidR="008D3E55" w:rsidRDefault="008D3E55" w:rsidP="008D3E55">
      <w:r w:rsidRPr="005F0FCE">
        <w:rPr>
          <w:b/>
        </w:rPr>
        <w:lastRenderedPageBreak/>
        <w:t xml:space="preserve">Aufgabe </w:t>
      </w:r>
      <w:r>
        <w:rPr>
          <w:b/>
        </w:rPr>
        <w:t>6</w:t>
      </w:r>
      <w:r w:rsidRPr="005F0FCE">
        <w:rPr>
          <w:b/>
        </w:rPr>
        <w:t>:</w:t>
      </w:r>
      <w:r>
        <w:rPr>
          <w:b/>
        </w:rPr>
        <w:t xml:space="preserve"> Schaltbildebenen und Schaltbildarten</w:t>
      </w:r>
    </w:p>
    <w:p w:rsidR="008D3E55" w:rsidRDefault="008D3E55" w:rsidP="008D3E55">
      <w:pPr>
        <w:tabs>
          <w:tab w:val="left" w:pos="3853"/>
        </w:tabs>
      </w:pPr>
    </w:p>
    <w:p w:rsidR="008D3E55" w:rsidRDefault="008D3E55" w:rsidP="008D3E55">
      <w:pPr>
        <w:tabs>
          <w:tab w:val="left" w:pos="3853"/>
        </w:tabs>
        <w:jc w:val="center"/>
      </w:pPr>
      <w:r>
        <w:rPr>
          <w:noProof/>
        </w:rPr>
        <w:drawing>
          <wp:inline distT="0" distB="0" distL="0" distR="0" wp14:anchorId="39B7A666" wp14:editId="5577607C">
            <wp:extent cx="3694671" cy="4821280"/>
            <wp:effectExtent l="0" t="0" r="127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03428" cy="4832707"/>
                    </a:xfrm>
                    <a:prstGeom prst="rect">
                      <a:avLst/>
                    </a:prstGeom>
                  </pic:spPr>
                </pic:pic>
              </a:graphicData>
            </a:graphic>
          </wp:inline>
        </w:drawing>
      </w:r>
    </w:p>
    <w:p w:rsidR="008D3E55" w:rsidRDefault="008D3E55" w:rsidP="00D5447D"/>
    <w:p w:rsidR="00D5447D" w:rsidRDefault="008D3E55" w:rsidP="00D5447D">
      <w:r>
        <w:t>Bekannt aus dem experimentellen Aufgabe des Physikunterrichts der Mittelstufe sind Schaltbilder in der “Physikdarstellung“, welche nicht direkt der der Elektronik/Elektrotechnik entspricht. Hier sind – noch recht einfache – Gewöhnungsleistungen zu erbringen und durch Gebrauch und Übungen zu verinnerlichen.</w:t>
      </w:r>
    </w:p>
    <w:p w:rsidR="00CA2504" w:rsidRDefault="00CA2504" w:rsidP="00D5447D"/>
    <w:p w:rsidR="008D3E55" w:rsidRDefault="008D3E55" w:rsidP="00D5447D">
      <w:r>
        <w:t>Problematischer wird es bei der räumlich entkoppelten Darstellung. Da Schaltbilder sehr schnell komplex werden, spart man - notwendiger Weise - zur Komplexitätsreduktion Leitungen ein, in dem die Zugänge zu den Polen (+ und -) nicht mehr tatsächlich als Leitung zur Quelle ausgeführt werden, sondern mit den entsprechenden Symbolen (GND) und (Vcc) enden. Das ist gewöhnungsbedürftig und muss intensiver beübt werden. Ist das nicht gewünscht</w:t>
      </w:r>
      <w:r w:rsidR="00CA2504">
        <w:t>,</w:t>
      </w:r>
      <w:r>
        <w:t xml:space="preserve"> </w:t>
      </w:r>
      <w:r w:rsidR="00CA2504">
        <w:t>wäre es auch möglich stets bei vollständigen Schaltbildern “klassischer Art“ (2. von oben) zu bleiben, wobei das eine von der Stufe abhängige, wichtige didaktische Entscheidung darstellt. Hier ist klar zu betonen, dass damit das verständige Lesen von realistischen Schaltbildern nicht wirklich abgedeckt werden würde.</w:t>
      </w:r>
    </w:p>
    <w:p w:rsidR="00CA2504" w:rsidRDefault="00CA2504" w:rsidP="00D5447D"/>
    <w:p w:rsidR="008D3E55" w:rsidRDefault="00CA2504" w:rsidP="00D5447D">
      <w:r>
        <w:t xml:space="preserve">Der Anschluss an einen Mikrocontroller (uC) verlangt nochmals eine Abstraktionsleistung, da Vcc und GND nicht mehr sichtbar sind, sie werden durch den uC verdeckt. Wird dann noch ein </w:t>
      </w:r>
      <w:r w:rsidRPr="00CA2504">
        <w:rPr>
          <w:b/>
        </w:rPr>
        <w:t>Steckbrett</w:t>
      </w:r>
      <w:r>
        <w:t xml:space="preserve"> (Breadboard) benutzt, kommt als </w:t>
      </w:r>
      <w:r w:rsidRPr="00CA2504">
        <w:rPr>
          <w:b/>
        </w:rPr>
        <w:t>große Problemdimension</w:t>
      </w:r>
      <w:r>
        <w:t xml:space="preserve"> hinzu, dass sich Schaltbilder nicht mehr direkt auf das Steckbrett übertragen lassen (Spalten sind dort durchkontaktiert), was eine zusätzliche Abstraktions- und Zwischenebene darstellt.</w:t>
      </w:r>
    </w:p>
    <w:p w:rsidR="008D3E55" w:rsidRDefault="00CA2504" w:rsidP="00D5447D">
      <w:r>
        <w:t>Unterrichtlich  muss das schrittweise, ausführlich erklärt und immer wieder beübt werden. Explizite Übungen zum Transfer einfacher Schaltungen auf einen Steckbrettaufbau empfehlen sich. Ferner ist hier auf sauberen Aufbau mit genügend Abständen und einem Aufbau möglichst nahe am Schaltbild bei Steckbrettnutzung zu achten.</w:t>
      </w:r>
    </w:p>
    <w:p w:rsidR="005906E8" w:rsidRDefault="005906E8">
      <w:r>
        <w:br w:type="page"/>
      </w:r>
    </w:p>
    <w:p w:rsidR="005906E8" w:rsidRDefault="005906E8" w:rsidP="005906E8">
      <w:pPr>
        <w:pStyle w:val="1"/>
        <w:jc w:val="center"/>
      </w:pPr>
      <w:r>
        <w:lastRenderedPageBreak/>
        <w:t>Arbeitsblatt 3 – Externe Schaltungen</w:t>
      </w:r>
    </w:p>
    <w:p w:rsidR="005906E8" w:rsidRDefault="005906E8" w:rsidP="005906E8">
      <w:pPr>
        <w:pStyle w:val="1"/>
        <w:pBdr>
          <w:top w:val="single" w:sz="6" w:space="1" w:color="auto"/>
          <w:bottom w:val="single" w:sz="6" w:space="1" w:color="auto"/>
        </w:pBdr>
        <w:jc w:val="center"/>
      </w:pPr>
      <w:r>
        <w:t>Übungen: Lösungen</w:t>
      </w:r>
    </w:p>
    <w:p w:rsidR="005906E8" w:rsidRPr="00046DDB" w:rsidRDefault="005906E8" w:rsidP="005906E8"/>
    <w:p w:rsidR="005906E8" w:rsidRPr="00046DDB" w:rsidRDefault="005906E8" w:rsidP="005906E8"/>
    <w:p w:rsidR="005906E8" w:rsidRDefault="005906E8" w:rsidP="005906E8">
      <w:pPr>
        <w:rPr>
          <w:b/>
        </w:rPr>
      </w:pPr>
      <w:r w:rsidRPr="005F0FCE">
        <w:rPr>
          <w:b/>
        </w:rPr>
        <w:t>Aufgabe 1:</w:t>
      </w:r>
      <w:r>
        <w:rPr>
          <w:b/>
        </w:rPr>
        <w:t xml:space="preserve"> </w:t>
      </w:r>
    </w:p>
    <w:p w:rsidR="005906E8" w:rsidRPr="0084448B" w:rsidRDefault="005906E8" w:rsidP="005906E8">
      <w:pPr>
        <w:rPr>
          <w:b/>
        </w:rPr>
      </w:pPr>
    </w:p>
    <w:p w:rsidR="005906E8" w:rsidRDefault="005906E8" w:rsidP="005906E8">
      <w:r w:rsidRPr="00151824">
        <w:rPr>
          <w:b/>
        </w:rPr>
        <w:t>a)</w:t>
      </w:r>
      <w: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5"/>
        <w:gridCol w:w="5286"/>
      </w:tblGrid>
      <w:tr w:rsidR="005906E8" w:rsidTr="002C7AA9">
        <w:tc>
          <w:tcPr>
            <w:tcW w:w="4530" w:type="dxa"/>
          </w:tcPr>
          <w:p w:rsidR="005906E8" w:rsidRDefault="005906E8" w:rsidP="002C7AA9"/>
          <w:p w:rsidR="005906E8" w:rsidRDefault="005906E8" w:rsidP="002C7AA9"/>
          <w:p w:rsidR="005906E8" w:rsidRDefault="005906E8" w:rsidP="002C7AA9">
            <w:r>
              <w:rPr>
                <w:noProof/>
              </w:rPr>
              <w:drawing>
                <wp:inline distT="0" distB="0" distL="0" distR="0" wp14:anchorId="0A85BF12" wp14:editId="47FFC126">
                  <wp:extent cx="1893518" cy="1120538"/>
                  <wp:effectExtent l="0" t="0" r="0" b="381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02259" cy="1125711"/>
                          </a:xfrm>
                          <a:prstGeom prst="rect">
                            <a:avLst/>
                          </a:prstGeom>
                        </pic:spPr>
                      </pic:pic>
                    </a:graphicData>
                  </a:graphic>
                </wp:inline>
              </w:drawing>
            </w:r>
          </w:p>
        </w:tc>
        <w:tc>
          <w:tcPr>
            <w:tcW w:w="4531" w:type="dxa"/>
          </w:tcPr>
          <w:p w:rsidR="005906E8" w:rsidRDefault="005906E8" w:rsidP="002C7AA9">
            <w:r>
              <w:rPr>
                <w:noProof/>
              </w:rPr>
              <w:drawing>
                <wp:inline distT="0" distB="0" distL="0" distR="0" wp14:anchorId="39A19DB4" wp14:editId="082BE680">
                  <wp:extent cx="3219404" cy="1476633"/>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32000" cy="1482411"/>
                          </a:xfrm>
                          <a:prstGeom prst="rect">
                            <a:avLst/>
                          </a:prstGeom>
                        </pic:spPr>
                      </pic:pic>
                    </a:graphicData>
                  </a:graphic>
                </wp:inline>
              </w:drawing>
            </w:r>
          </w:p>
        </w:tc>
      </w:tr>
    </w:tbl>
    <w:p w:rsidR="005906E8" w:rsidRDefault="005906E8" w:rsidP="005906E8"/>
    <w:p w:rsidR="005906E8" w:rsidRDefault="005906E8" w:rsidP="005906E8"/>
    <w:p w:rsidR="005906E8" w:rsidRDefault="005906E8" w:rsidP="005906E8"/>
    <w:p w:rsidR="005906E8" w:rsidRDefault="005906E8" w:rsidP="005906E8"/>
    <w:p w:rsidR="005906E8" w:rsidRDefault="005906E8" w:rsidP="005906E8"/>
    <w:p w:rsidR="005906E8" w:rsidRDefault="005906E8" w:rsidP="005906E8"/>
    <w:p w:rsidR="005906E8" w:rsidRPr="002110CA" w:rsidRDefault="005906E8" w:rsidP="005906E8">
      <w:r w:rsidRPr="00151824">
        <w:rPr>
          <w:b/>
        </w:rPr>
        <w:t>b)</w:t>
      </w:r>
      <w:r>
        <w:t xml:space="preserve"> </w:t>
      </w:r>
    </w:p>
    <w:p w:rsidR="005906E8" w:rsidRPr="009456FB" w:rsidRDefault="005906E8" w:rsidP="005906E8">
      <w:pPr>
        <w:pStyle w:val="Code"/>
        <w:jc w:val="right"/>
        <w:rPr>
          <w:b/>
          <w:color w:val="FF0000"/>
        </w:rPr>
      </w:pPr>
      <w:r w:rsidRPr="009456FB">
        <w:rPr>
          <w:b/>
          <w:color w:val="FF0000"/>
        </w:rPr>
        <w:t>0010_AB3_externeSchaltungen_LEDblinkt_lsg</w:t>
      </w:r>
    </w:p>
    <w:p w:rsidR="005906E8" w:rsidRDefault="005906E8" w:rsidP="005906E8"/>
    <w:p w:rsidR="005906E8" w:rsidRPr="00D4151C" w:rsidRDefault="005906E8" w:rsidP="005906E8">
      <w:pPr>
        <w:pStyle w:val="Code"/>
        <w:ind w:left="567"/>
      </w:pPr>
      <w:r w:rsidRPr="00D4151C">
        <w:t xml:space="preserve">int ledPin = </w:t>
      </w:r>
      <w:r>
        <w:t>7</w:t>
      </w:r>
      <w:r w:rsidRPr="00D4151C">
        <w:t>;</w:t>
      </w:r>
      <w:r w:rsidRPr="00D4151C">
        <w:tab/>
      </w:r>
      <w:r w:rsidRPr="00D4151C">
        <w:tab/>
      </w:r>
      <w:r w:rsidRPr="00D4151C">
        <w:tab/>
        <w:t>//globale Variable, die eingebaute LED</w:t>
      </w:r>
    </w:p>
    <w:p w:rsidR="005906E8" w:rsidRPr="00D4151C" w:rsidRDefault="005906E8" w:rsidP="005906E8">
      <w:pPr>
        <w:pStyle w:val="Code"/>
        <w:ind w:left="567"/>
      </w:pPr>
    </w:p>
    <w:p w:rsidR="005906E8" w:rsidRPr="00530EA4" w:rsidRDefault="005906E8" w:rsidP="005906E8">
      <w:pPr>
        <w:pStyle w:val="Code"/>
        <w:ind w:left="567"/>
      </w:pPr>
      <w:r w:rsidRPr="00530EA4">
        <w:t>void setup()</w:t>
      </w:r>
    </w:p>
    <w:p w:rsidR="005906E8" w:rsidRPr="00D4151C" w:rsidRDefault="005906E8" w:rsidP="005906E8">
      <w:pPr>
        <w:pStyle w:val="Code"/>
        <w:ind w:left="567"/>
      </w:pPr>
      <w:r w:rsidRPr="00D4151C">
        <w:t>{</w:t>
      </w:r>
    </w:p>
    <w:p w:rsidR="005906E8" w:rsidRPr="00D4151C" w:rsidRDefault="005906E8" w:rsidP="005906E8">
      <w:pPr>
        <w:pStyle w:val="Code"/>
        <w:ind w:left="567"/>
      </w:pPr>
      <w:r w:rsidRPr="00D4151C">
        <w:t xml:space="preserve">  pinMode(ledPin, OUTPUT);</w:t>
      </w:r>
      <w:r w:rsidRPr="00D4151C">
        <w:tab/>
        <w:t>//eingebaute LED als Ausgabe definieren</w:t>
      </w:r>
    </w:p>
    <w:p w:rsidR="005906E8" w:rsidRPr="00316748" w:rsidRDefault="005906E8" w:rsidP="005906E8">
      <w:pPr>
        <w:pStyle w:val="Code"/>
        <w:ind w:left="567"/>
        <w:rPr>
          <w:lang w:val="en-US"/>
        </w:rPr>
      </w:pPr>
      <w:r w:rsidRPr="00316748">
        <w:rPr>
          <w:lang w:val="en-US"/>
        </w:rPr>
        <w:t>}</w:t>
      </w:r>
    </w:p>
    <w:p w:rsidR="005906E8" w:rsidRPr="00316748" w:rsidRDefault="005906E8" w:rsidP="005906E8">
      <w:pPr>
        <w:pStyle w:val="Code"/>
        <w:ind w:left="567"/>
        <w:rPr>
          <w:lang w:val="en-US"/>
        </w:rPr>
      </w:pPr>
    </w:p>
    <w:p w:rsidR="005906E8" w:rsidRPr="00316748" w:rsidRDefault="005906E8" w:rsidP="005906E8">
      <w:pPr>
        <w:pStyle w:val="Code"/>
        <w:ind w:left="567"/>
        <w:rPr>
          <w:lang w:val="en-US"/>
        </w:rPr>
      </w:pPr>
      <w:r w:rsidRPr="00316748">
        <w:rPr>
          <w:lang w:val="en-US"/>
        </w:rPr>
        <w:t xml:space="preserve">void loop() </w:t>
      </w:r>
    </w:p>
    <w:p w:rsidR="005906E8" w:rsidRPr="00316748" w:rsidRDefault="005906E8" w:rsidP="005906E8">
      <w:pPr>
        <w:pStyle w:val="Code"/>
        <w:ind w:left="567"/>
        <w:rPr>
          <w:lang w:val="en-US"/>
        </w:rPr>
      </w:pPr>
      <w:r w:rsidRPr="00316748">
        <w:rPr>
          <w:lang w:val="en-US"/>
        </w:rPr>
        <w:t>{</w:t>
      </w:r>
    </w:p>
    <w:p w:rsidR="005906E8" w:rsidRPr="008E7582" w:rsidRDefault="005906E8" w:rsidP="005906E8">
      <w:pPr>
        <w:pStyle w:val="Code"/>
        <w:ind w:left="567"/>
        <w:rPr>
          <w:lang w:val="en-US"/>
        </w:rPr>
      </w:pPr>
      <w:r w:rsidRPr="00316748">
        <w:rPr>
          <w:lang w:val="en-US"/>
        </w:rPr>
        <w:t xml:space="preserve">  </w:t>
      </w:r>
      <w:r w:rsidRPr="008E7582">
        <w:rPr>
          <w:lang w:val="en-US"/>
        </w:rPr>
        <w:t>digitalWrite(ledPin, HIGH);  // LED anschalten – HIGH-Pegel (5V)</w:t>
      </w:r>
    </w:p>
    <w:p w:rsidR="005906E8" w:rsidRPr="00D4151C" w:rsidRDefault="005906E8" w:rsidP="005906E8">
      <w:pPr>
        <w:pStyle w:val="Code"/>
        <w:ind w:left="567"/>
      </w:pPr>
      <w:r w:rsidRPr="008E7582">
        <w:rPr>
          <w:lang w:val="en-US"/>
        </w:rPr>
        <w:t xml:space="preserve">  </w:t>
      </w:r>
      <w:r w:rsidRPr="00D4151C">
        <w:t>delay(</w:t>
      </w:r>
      <w:r>
        <w:t>1</w:t>
      </w:r>
      <w:r w:rsidRPr="00D4151C">
        <w:t>000);                 // 1000 ms = 1 sec. lang warten</w:t>
      </w:r>
    </w:p>
    <w:p w:rsidR="005906E8" w:rsidRPr="00D4151C" w:rsidRDefault="005906E8" w:rsidP="005906E8">
      <w:pPr>
        <w:pStyle w:val="Code"/>
        <w:ind w:left="567"/>
      </w:pPr>
      <w:r w:rsidRPr="00D4151C">
        <w:t xml:space="preserve">  digitalWrite(ledPin, LOW);   // </w:t>
      </w:r>
      <w:r w:rsidRPr="000B6363">
        <w:t>LED ausschalten – LOW-Pegel (0V)</w:t>
      </w:r>
    </w:p>
    <w:p w:rsidR="005906E8" w:rsidRPr="002F27BB" w:rsidRDefault="005906E8" w:rsidP="005906E8">
      <w:pPr>
        <w:pStyle w:val="Code"/>
        <w:ind w:left="567"/>
      </w:pPr>
      <w:r w:rsidRPr="00D4151C">
        <w:t xml:space="preserve">  </w:t>
      </w:r>
      <w:r>
        <w:t xml:space="preserve">delay(1000);                 </w:t>
      </w:r>
      <w:r w:rsidRPr="002F27BB">
        <w:t>// 1000 ms = 1 sec. lang warten</w:t>
      </w:r>
    </w:p>
    <w:p w:rsidR="005906E8" w:rsidRDefault="005906E8" w:rsidP="005906E8">
      <w:pPr>
        <w:pStyle w:val="Code"/>
        <w:ind w:left="567"/>
      </w:pPr>
      <w:r>
        <w:t>}</w:t>
      </w:r>
    </w:p>
    <w:p w:rsidR="005906E8" w:rsidRDefault="005906E8" w:rsidP="005906E8">
      <w:pPr>
        <w:rPr>
          <w:b/>
        </w:rPr>
      </w:pPr>
    </w:p>
    <w:p w:rsidR="005906E8" w:rsidRDefault="005906E8" w:rsidP="005906E8">
      <w:pPr>
        <w:rPr>
          <w:b/>
        </w:rPr>
      </w:pPr>
    </w:p>
    <w:p w:rsidR="005906E8" w:rsidRDefault="005906E8" w:rsidP="005906E8">
      <w:pPr>
        <w:rPr>
          <w:b/>
        </w:rPr>
      </w:pPr>
    </w:p>
    <w:p w:rsidR="005906E8" w:rsidRDefault="005906E8" w:rsidP="005906E8">
      <w:pPr>
        <w:rPr>
          <w:b/>
        </w:rPr>
      </w:pPr>
    </w:p>
    <w:p w:rsidR="005906E8" w:rsidRDefault="005906E8" w:rsidP="005906E8">
      <w:pPr>
        <w:rPr>
          <w:b/>
        </w:rPr>
      </w:pPr>
      <w:r>
        <w:rPr>
          <w:b/>
        </w:rPr>
        <w:br w:type="page"/>
      </w:r>
    </w:p>
    <w:p w:rsidR="005906E8" w:rsidRDefault="005906E8" w:rsidP="005906E8">
      <w:r>
        <w:rPr>
          <w:noProof/>
          <w:lang w:eastAsia="de-DE"/>
        </w:rPr>
        <w:lastRenderedPageBreak/>
        <w:drawing>
          <wp:anchor distT="0" distB="0" distL="114300" distR="114300" simplePos="0" relativeHeight="251689984" behindDoc="1" locked="0" layoutInCell="1" allowOverlap="1" wp14:anchorId="17366364" wp14:editId="1C8FB139">
            <wp:simplePos x="0" y="0"/>
            <wp:positionH relativeFrom="column">
              <wp:posOffset>4554855</wp:posOffset>
            </wp:positionH>
            <wp:positionV relativeFrom="paragraph">
              <wp:posOffset>115570</wp:posOffset>
            </wp:positionV>
            <wp:extent cx="933450" cy="1187450"/>
            <wp:effectExtent l="0" t="0" r="0" b="0"/>
            <wp:wrapTight wrapText="bothSides">
              <wp:wrapPolygon edited="0">
                <wp:start x="0" y="0"/>
                <wp:lineTo x="0" y="21138"/>
                <wp:lineTo x="21159" y="21138"/>
                <wp:lineTo x="21159"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33450" cy="1187450"/>
                    </a:xfrm>
                    <a:prstGeom prst="rect">
                      <a:avLst/>
                    </a:prstGeom>
                  </pic:spPr>
                </pic:pic>
              </a:graphicData>
            </a:graphic>
            <wp14:sizeRelH relativeFrom="margin">
              <wp14:pctWidth>0</wp14:pctWidth>
            </wp14:sizeRelH>
            <wp14:sizeRelV relativeFrom="margin">
              <wp14:pctHeight>0</wp14:pctHeight>
            </wp14:sizeRelV>
          </wp:anchor>
        </w:drawing>
      </w:r>
      <w:r w:rsidRPr="00832814">
        <w:rPr>
          <w:b/>
        </w:rPr>
        <w:t>c)</w:t>
      </w:r>
      <w:r>
        <w:t xml:space="preserve"> </w:t>
      </w:r>
    </w:p>
    <w:p w:rsidR="005906E8" w:rsidRDefault="005906E8" w:rsidP="005906E8">
      <w:r>
        <w:t>Ziel ist den Begriff zum Leben zu erwecken als Verhältnis von HIGH zu LOW. Die ‘Periodendauer‘ wird als Gesamtheit der beiden Anteile erfasst.</w:t>
      </w:r>
    </w:p>
    <w:p w:rsidR="005906E8" w:rsidRDefault="005906E8" w:rsidP="005906E8">
      <w:r>
        <w:t>Damit sich ‘möglichst wenig Änderungen im Code‘ ergeben sind einfach zwei Konstanten zu definieren und mit 1000 zu multiplizieren, um auf die geforderten Sekunden von den ms in der delay-Funktion zu kommen.</w:t>
      </w:r>
    </w:p>
    <w:p w:rsidR="005906E8" w:rsidRDefault="005906E8" w:rsidP="005906E8"/>
    <w:p w:rsidR="005906E8" w:rsidRDefault="005906E8" w:rsidP="005906E8"/>
    <w:p w:rsidR="005906E8" w:rsidRDefault="005906E8" w:rsidP="005906E8"/>
    <w:p w:rsidR="005906E8" w:rsidRDefault="005906E8" w:rsidP="005906E8"/>
    <w:p w:rsidR="005906E8" w:rsidRPr="009456FB" w:rsidRDefault="005906E8" w:rsidP="005906E8">
      <w:pPr>
        <w:pStyle w:val="Code"/>
        <w:jc w:val="right"/>
        <w:rPr>
          <w:b/>
          <w:color w:val="FF0000"/>
        </w:rPr>
      </w:pPr>
      <w:r w:rsidRPr="009456FB">
        <w:rPr>
          <w:b/>
          <w:color w:val="FF0000"/>
        </w:rPr>
        <w:t>0010_AB3_externeSchaltungen_tastgrad_lsg</w:t>
      </w:r>
    </w:p>
    <w:p w:rsidR="005906E8" w:rsidRDefault="005906E8" w:rsidP="005906E8">
      <w:pPr>
        <w:pStyle w:val="Code"/>
      </w:pPr>
      <w:r w:rsidRPr="0025796C">
        <w:t>/</w:t>
      </w:r>
      <w:r>
        <w:t>*</w:t>
      </w:r>
    </w:p>
    <w:p w:rsidR="005906E8" w:rsidRPr="0025796C" w:rsidRDefault="005906E8" w:rsidP="005906E8">
      <w:pPr>
        <w:pStyle w:val="Code"/>
      </w:pPr>
      <w:r w:rsidRPr="0025796C">
        <w:t>LED blinkt mit definiertem Tastgrad ( Tastgrad = t:T; Verhältnis HIGH zur Periodendauer)</w:t>
      </w:r>
    </w:p>
    <w:p w:rsidR="005906E8" w:rsidRPr="00A92AA3" w:rsidRDefault="005906E8" w:rsidP="005906E8">
      <w:pPr>
        <w:pStyle w:val="Code"/>
      </w:pPr>
      <w:r w:rsidRPr="00A92AA3">
        <w:t>500/1500 als Tastgrad würde bspw. bedeuten, dass 1/3 der Zeit (500 von 1500 msec.) ein HIGH vorliegt</w:t>
      </w:r>
    </w:p>
    <w:p w:rsidR="005906E8" w:rsidRPr="0025796C" w:rsidRDefault="005906E8" w:rsidP="005906E8">
      <w:pPr>
        <w:pStyle w:val="Code"/>
      </w:pPr>
      <w:r w:rsidRPr="0025796C">
        <w:t>Zeitangaben alle in Millisekunden (msec.)</w:t>
      </w:r>
    </w:p>
    <w:p w:rsidR="005906E8" w:rsidRPr="0025796C" w:rsidRDefault="005906E8" w:rsidP="005906E8">
      <w:pPr>
        <w:pStyle w:val="Code"/>
      </w:pPr>
      <w:r w:rsidRPr="0025796C">
        <w:t>Tastgrad wird hier als Verhältnis von Zeiten codiert und NICHT in Prozent betrachtet</w:t>
      </w:r>
    </w:p>
    <w:p w:rsidR="005906E8" w:rsidRPr="00A92AA3" w:rsidRDefault="005906E8" w:rsidP="005906E8">
      <w:pPr>
        <w:pStyle w:val="Code"/>
      </w:pPr>
      <w:r>
        <w:t>*/</w:t>
      </w:r>
    </w:p>
    <w:p w:rsidR="005906E8" w:rsidRPr="00A92AA3" w:rsidRDefault="005906E8" w:rsidP="005906E8">
      <w:pPr>
        <w:pStyle w:val="Code"/>
      </w:pPr>
    </w:p>
    <w:p w:rsidR="005906E8" w:rsidRPr="0025796C" w:rsidRDefault="005906E8" w:rsidP="005906E8">
      <w:pPr>
        <w:pStyle w:val="Code"/>
      </w:pPr>
      <w:r w:rsidRPr="0025796C">
        <w:t>int ledPin = 13;      //globale Variable, die eingebaute LED</w:t>
      </w:r>
    </w:p>
    <w:p w:rsidR="005906E8" w:rsidRPr="0025796C" w:rsidRDefault="005906E8" w:rsidP="005906E8">
      <w:pPr>
        <w:pStyle w:val="Code"/>
      </w:pPr>
      <w:r w:rsidRPr="0025796C">
        <w:t>int highanteil_t = 100;</w:t>
      </w:r>
    </w:p>
    <w:p w:rsidR="005906E8" w:rsidRPr="0025796C" w:rsidRDefault="005906E8" w:rsidP="005906E8">
      <w:pPr>
        <w:pStyle w:val="Code"/>
      </w:pPr>
      <w:r w:rsidRPr="0025796C">
        <w:t>int periodendauer_T = 2000;</w:t>
      </w:r>
    </w:p>
    <w:p w:rsidR="005906E8" w:rsidRPr="0025796C" w:rsidRDefault="005906E8" w:rsidP="005906E8">
      <w:pPr>
        <w:pStyle w:val="Code"/>
      </w:pPr>
      <w:r w:rsidRPr="0025796C">
        <w:t>int lowanteil = periodendauer_T - highanteil_t;</w:t>
      </w:r>
    </w:p>
    <w:p w:rsidR="005906E8" w:rsidRPr="0025796C" w:rsidRDefault="005906E8" w:rsidP="005906E8">
      <w:pPr>
        <w:pStyle w:val="Code"/>
      </w:pPr>
    </w:p>
    <w:p w:rsidR="005906E8" w:rsidRPr="008E7582" w:rsidRDefault="005906E8" w:rsidP="005906E8">
      <w:pPr>
        <w:pStyle w:val="Code"/>
      </w:pPr>
      <w:r w:rsidRPr="008E7582">
        <w:t>void setup()</w:t>
      </w:r>
    </w:p>
    <w:p w:rsidR="005906E8" w:rsidRPr="008E7582" w:rsidRDefault="005906E8" w:rsidP="005906E8">
      <w:pPr>
        <w:pStyle w:val="Code"/>
      </w:pPr>
      <w:r w:rsidRPr="008E7582">
        <w:t>{</w:t>
      </w:r>
    </w:p>
    <w:p w:rsidR="005906E8" w:rsidRPr="0025796C" w:rsidRDefault="005906E8" w:rsidP="005906E8">
      <w:pPr>
        <w:pStyle w:val="Code"/>
      </w:pPr>
      <w:r w:rsidRPr="008E7582">
        <w:t xml:space="preserve">  </w:t>
      </w:r>
      <w:r w:rsidRPr="0025796C">
        <w:t>pinMode(ledPin, OUTPUT);  //eingebaute LED als Ausgabe definieren</w:t>
      </w:r>
    </w:p>
    <w:p w:rsidR="005906E8" w:rsidRPr="00A92AA3" w:rsidRDefault="005906E8" w:rsidP="005906E8">
      <w:pPr>
        <w:pStyle w:val="Code"/>
        <w:rPr>
          <w:lang w:val="en-US"/>
        </w:rPr>
      </w:pPr>
      <w:r w:rsidRPr="00A92AA3">
        <w:rPr>
          <w:lang w:val="en-US"/>
        </w:rPr>
        <w:t>}</w:t>
      </w:r>
    </w:p>
    <w:p w:rsidR="005906E8" w:rsidRPr="00A92AA3" w:rsidRDefault="005906E8" w:rsidP="005906E8">
      <w:pPr>
        <w:pStyle w:val="Code"/>
        <w:rPr>
          <w:lang w:val="en-US"/>
        </w:rPr>
      </w:pPr>
    </w:p>
    <w:p w:rsidR="005906E8" w:rsidRPr="00A92AA3" w:rsidRDefault="005906E8" w:rsidP="005906E8">
      <w:pPr>
        <w:pStyle w:val="Code"/>
        <w:rPr>
          <w:lang w:val="en-US"/>
        </w:rPr>
      </w:pPr>
      <w:r w:rsidRPr="00A92AA3">
        <w:rPr>
          <w:lang w:val="en-US"/>
        </w:rPr>
        <w:t xml:space="preserve">void loop() </w:t>
      </w:r>
    </w:p>
    <w:p w:rsidR="005906E8" w:rsidRPr="00A92AA3" w:rsidRDefault="005906E8" w:rsidP="005906E8">
      <w:pPr>
        <w:pStyle w:val="Code"/>
        <w:rPr>
          <w:lang w:val="en-US"/>
        </w:rPr>
      </w:pPr>
      <w:r w:rsidRPr="00A92AA3">
        <w:rPr>
          <w:lang w:val="en-US"/>
        </w:rPr>
        <w:t>{</w:t>
      </w:r>
    </w:p>
    <w:p w:rsidR="005906E8" w:rsidRPr="00A92AA3" w:rsidRDefault="005906E8" w:rsidP="005906E8">
      <w:pPr>
        <w:pStyle w:val="Code"/>
        <w:rPr>
          <w:lang w:val="en-US"/>
        </w:rPr>
      </w:pPr>
      <w:r w:rsidRPr="00A92AA3">
        <w:rPr>
          <w:lang w:val="en-US"/>
        </w:rPr>
        <w:t>  digitalWrite(ledPin, HIGH);  // LED anschalten – HIGH-Pegel (5V)</w:t>
      </w:r>
    </w:p>
    <w:p w:rsidR="005906E8" w:rsidRPr="00A92AA3" w:rsidRDefault="005906E8" w:rsidP="005906E8">
      <w:pPr>
        <w:pStyle w:val="Code"/>
        <w:rPr>
          <w:lang w:val="en-US"/>
        </w:rPr>
      </w:pPr>
      <w:r w:rsidRPr="00A92AA3">
        <w:rPr>
          <w:lang w:val="en-US"/>
        </w:rPr>
        <w:t>  delay(highanteil_t);                 //x sec. lang HIGH</w:t>
      </w:r>
    </w:p>
    <w:p w:rsidR="005906E8" w:rsidRPr="00A92AA3" w:rsidRDefault="005906E8" w:rsidP="005906E8">
      <w:pPr>
        <w:pStyle w:val="Code"/>
        <w:rPr>
          <w:lang w:val="en-US"/>
        </w:rPr>
      </w:pPr>
      <w:r w:rsidRPr="00A92AA3">
        <w:rPr>
          <w:lang w:val="en-US"/>
        </w:rPr>
        <w:t>  digitalWrite(ledPin, LOW);   // LED ausschalten – LOW-Pegel (0V)</w:t>
      </w:r>
    </w:p>
    <w:p w:rsidR="005906E8" w:rsidRPr="00A92AA3" w:rsidRDefault="005906E8" w:rsidP="005906E8">
      <w:pPr>
        <w:pStyle w:val="Code"/>
        <w:rPr>
          <w:lang w:val="en-US"/>
        </w:rPr>
      </w:pPr>
      <w:r w:rsidRPr="00A92AA3">
        <w:rPr>
          <w:lang w:val="en-US"/>
        </w:rPr>
        <w:t>  delay(lowanteil);                 // x sec. lang LOW</w:t>
      </w:r>
    </w:p>
    <w:p w:rsidR="005906E8" w:rsidRPr="00556AB1" w:rsidRDefault="005906E8" w:rsidP="005906E8">
      <w:pPr>
        <w:pStyle w:val="Code"/>
      </w:pPr>
      <w:r w:rsidRPr="00556AB1">
        <w:t>}</w:t>
      </w:r>
    </w:p>
    <w:p w:rsidR="005906E8" w:rsidRDefault="005906E8" w:rsidP="005906E8">
      <w:pPr>
        <w:pStyle w:val="Code"/>
      </w:pPr>
    </w:p>
    <w:p w:rsidR="005906E8" w:rsidRDefault="005906E8" w:rsidP="005906E8"/>
    <w:p w:rsidR="005906E8" w:rsidRDefault="005906E8" w:rsidP="005906E8"/>
    <w:p w:rsidR="005906E8" w:rsidRDefault="005906E8" w:rsidP="005906E8"/>
    <w:p w:rsidR="005906E8" w:rsidRDefault="005906E8" w:rsidP="005906E8"/>
    <w:p w:rsidR="005906E8" w:rsidRDefault="005906E8" w:rsidP="005906E8">
      <w:pPr>
        <w:rPr>
          <w:b/>
        </w:rPr>
      </w:pPr>
      <w:r>
        <w:rPr>
          <w:b/>
        </w:rPr>
        <w:br w:type="page"/>
      </w:r>
    </w:p>
    <w:p w:rsidR="005906E8" w:rsidRDefault="005906E8" w:rsidP="005906E8">
      <w:r>
        <w:rPr>
          <w:b/>
        </w:rPr>
        <w:lastRenderedPageBreak/>
        <w:t>d</w:t>
      </w:r>
      <w:r w:rsidRPr="00151824">
        <w:rPr>
          <w:b/>
        </w:rPr>
        <w:t>)</w:t>
      </w:r>
      <w:r>
        <w:t xml:space="preserve"> </w:t>
      </w:r>
    </w:p>
    <w:p w:rsidR="005906E8" w:rsidRDefault="005906E8" w:rsidP="005906E8">
      <w:r w:rsidRPr="00DA5A35">
        <w:rPr>
          <w:u w:val="single"/>
        </w:rPr>
        <w:t>Aufbau</w:t>
      </w:r>
      <w:r>
        <w:t xml:space="preserve">: </w:t>
      </w:r>
      <w:r>
        <w:tab/>
        <w:t>machen (analog (a))</w:t>
      </w:r>
    </w:p>
    <w:p w:rsidR="005906E8" w:rsidRDefault="005906E8" w:rsidP="005906E8">
      <w:r>
        <w:t>Widerstandswerte für verschiedenfarbige LEDs wären unterschiedlich, da U und I für diese LEDs verschieden sind. Als groben Richtwert für Prototypen geht bei 330 Ohm aber bei keiner LED etwas zu Bruch, daher ist der gleiche Vorwiderstandswert für alle Farben ok.</w:t>
      </w:r>
    </w:p>
    <w:p w:rsidR="005906E8" w:rsidRDefault="005906E8" w:rsidP="005906E8">
      <w:r>
        <w:t>Man kann auch einfach drei rote LEDs verwenden, wie in der Aufgabe für ausreichend befunden, am Quellcode ändert das nichts.</w:t>
      </w:r>
    </w:p>
    <w:p w:rsidR="005906E8" w:rsidRDefault="005906E8" w:rsidP="005906E8"/>
    <w:p w:rsidR="005906E8" w:rsidRDefault="005906E8" w:rsidP="005906E8">
      <w:r w:rsidRPr="00DA5A35">
        <w:rPr>
          <w:u w:val="single"/>
        </w:rPr>
        <w:t>Code</w:t>
      </w:r>
      <w:r>
        <w:t xml:space="preserve">: </w:t>
      </w:r>
      <w:r>
        <w:tab/>
      </w:r>
      <w:r>
        <w:tab/>
        <w:t>wie (b) bzw. AB2</w:t>
      </w:r>
    </w:p>
    <w:p w:rsidR="005906E8" w:rsidRDefault="005906E8" w:rsidP="005906E8"/>
    <w:p w:rsidR="005906E8" w:rsidRPr="009456FB" w:rsidRDefault="005906E8" w:rsidP="005906E8">
      <w:pPr>
        <w:pStyle w:val="Code"/>
        <w:jc w:val="right"/>
        <w:rPr>
          <w:b/>
          <w:color w:val="FF0000"/>
        </w:rPr>
      </w:pPr>
      <w:r w:rsidRPr="009456FB">
        <w:rPr>
          <w:b/>
          <w:color w:val="FF0000"/>
        </w:rPr>
        <w:t>0010_AB3_externeSchaltungen_3ampelLEDsAbwechselndBlinken_lsg</w:t>
      </w:r>
    </w:p>
    <w:p w:rsidR="005906E8" w:rsidRDefault="005906E8" w:rsidP="005906E8"/>
    <w:p w:rsidR="005906E8" w:rsidRPr="007D2611" w:rsidRDefault="005906E8" w:rsidP="005906E8">
      <w:pPr>
        <w:pStyle w:val="Code"/>
      </w:pPr>
      <w:r w:rsidRPr="007D2611">
        <w:t>//lässt drei (Ampel)LEDs abwechselnd blinken</w:t>
      </w:r>
    </w:p>
    <w:p w:rsidR="005906E8" w:rsidRPr="007D2611" w:rsidRDefault="005906E8" w:rsidP="005906E8">
      <w:pPr>
        <w:pStyle w:val="Code"/>
      </w:pPr>
    </w:p>
    <w:p w:rsidR="005906E8" w:rsidRPr="007D2611" w:rsidRDefault="005906E8" w:rsidP="005906E8">
      <w:pPr>
        <w:pStyle w:val="Code"/>
      </w:pPr>
      <w:r w:rsidRPr="007D2611">
        <w:t xml:space="preserve">int ledPinRot = 8;      </w:t>
      </w:r>
    </w:p>
    <w:p w:rsidR="005906E8" w:rsidRPr="007D2611" w:rsidRDefault="005906E8" w:rsidP="005906E8">
      <w:pPr>
        <w:pStyle w:val="Code"/>
      </w:pPr>
      <w:r w:rsidRPr="007D2611">
        <w:t xml:space="preserve">int ledPinGelb = 9;     </w:t>
      </w:r>
    </w:p>
    <w:p w:rsidR="005906E8" w:rsidRPr="007D2611" w:rsidRDefault="005906E8" w:rsidP="005906E8">
      <w:pPr>
        <w:pStyle w:val="Code"/>
      </w:pPr>
      <w:r w:rsidRPr="007D2611">
        <w:t xml:space="preserve">int ledPinGruen = 10;      </w:t>
      </w:r>
    </w:p>
    <w:p w:rsidR="005906E8" w:rsidRPr="007D2611" w:rsidRDefault="005906E8" w:rsidP="005906E8">
      <w:pPr>
        <w:pStyle w:val="Code"/>
      </w:pPr>
      <w:r w:rsidRPr="007D2611">
        <w:t>int delaytime = 1000;   //Verzögerungszeit zwischen dem LED-Umschalten</w:t>
      </w:r>
    </w:p>
    <w:p w:rsidR="005906E8" w:rsidRPr="007D2611" w:rsidRDefault="005906E8" w:rsidP="005906E8">
      <w:pPr>
        <w:pStyle w:val="Code"/>
      </w:pPr>
    </w:p>
    <w:p w:rsidR="005906E8" w:rsidRPr="007D2611" w:rsidRDefault="005906E8" w:rsidP="005906E8">
      <w:pPr>
        <w:pStyle w:val="Code"/>
      </w:pPr>
    </w:p>
    <w:p w:rsidR="005906E8" w:rsidRPr="006049FA" w:rsidRDefault="005906E8" w:rsidP="005906E8">
      <w:pPr>
        <w:pStyle w:val="Code"/>
        <w:rPr>
          <w:lang w:val="en-US"/>
        </w:rPr>
      </w:pPr>
      <w:r w:rsidRPr="006049FA">
        <w:rPr>
          <w:lang w:val="en-US"/>
        </w:rPr>
        <w:t>void setup()</w:t>
      </w:r>
    </w:p>
    <w:p w:rsidR="005906E8" w:rsidRPr="006049FA" w:rsidRDefault="005906E8" w:rsidP="005906E8">
      <w:pPr>
        <w:pStyle w:val="Code"/>
        <w:rPr>
          <w:lang w:val="en-US"/>
        </w:rPr>
      </w:pPr>
      <w:r w:rsidRPr="006049FA">
        <w:rPr>
          <w:lang w:val="en-US"/>
        </w:rPr>
        <w:t>{</w:t>
      </w:r>
    </w:p>
    <w:p w:rsidR="005906E8" w:rsidRPr="006049FA" w:rsidRDefault="005906E8" w:rsidP="005906E8">
      <w:pPr>
        <w:pStyle w:val="Code"/>
        <w:rPr>
          <w:lang w:val="en-US"/>
        </w:rPr>
      </w:pPr>
      <w:r w:rsidRPr="006049FA">
        <w:rPr>
          <w:lang w:val="en-US"/>
        </w:rPr>
        <w:t xml:space="preserve">  pinMode(ledPinRot, OUTPUT);  </w:t>
      </w:r>
    </w:p>
    <w:p w:rsidR="005906E8" w:rsidRPr="004579D0" w:rsidRDefault="005906E8" w:rsidP="005906E8">
      <w:pPr>
        <w:pStyle w:val="Code"/>
        <w:rPr>
          <w:lang w:val="en-US"/>
        </w:rPr>
      </w:pPr>
      <w:r w:rsidRPr="004579D0">
        <w:rPr>
          <w:lang w:val="en-US"/>
        </w:rPr>
        <w:t xml:space="preserve">  pinMode(ledPinGelb, OUTPUT);    </w:t>
      </w:r>
    </w:p>
    <w:p w:rsidR="005906E8" w:rsidRPr="004579D0" w:rsidRDefault="005906E8" w:rsidP="005906E8">
      <w:pPr>
        <w:pStyle w:val="Code"/>
        <w:rPr>
          <w:lang w:val="en-US"/>
        </w:rPr>
      </w:pPr>
      <w:r w:rsidRPr="004579D0">
        <w:rPr>
          <w:lang w:val="en-US"/>
        </w:rPr>
        <w:t xml:space="preserve">  pinMode(ledPinGruen, OUTPUT);</w:t>
      </w:r>
    </w:p>
    <w:p w:rsidR="005906E8" w:rsidRPr="009456FB" w:rsidRDefault="005906E8" w:rsidP="005906E8">
      <w:pPr>
        <w:pStyle w:val="Code"/>
        <w:rPr>
          <w:lang w:val="en-US"/>
        </w:rPr>
      </w:pPr>
      <w:r w:rsidRPr="009456FB">
        <w:rPr>
          <w:lang w:val="en-US"/>
        </w:rPr>
        <w:t>}</w:t>
      </w:r>
    </w:p>
    <w:p w:rsidR="005906E8" w:rsidRPr="009456FB" w:rsidRDefault="005906E8" w:rsidP="005906E8">
      <w:pPr>
        <w:pStyle w:val="Code"/>
        <w:rPr>
          <w:lang w:val="en-US"/>
        </w:rPr>
      </w:pPr>
    </w:p>
    <w:p w:rsidR="005906E8" w:rsidRPr="009456FB" w:rsidRDefault="005906E8" w:rsidP="005906E8">
      <w:pPr>
        <w:pStyle w:val="Code"/>
        <w:rPr>
          <w:lang w:val="en-US"/>
        </w:rPr>
      </w:pPr>
      <w:r w:rsidRPr="009456FB">
        <w:rPr>
          <w:lang w:val="en-US"/>
        </w:rPr>
        <w:t xml:space="preserve">void loop() </w:t>
      </w:r>
    </w:p>
    <w:p w:rsidR="005906E8" w:rsidRPr="009456FB" w:rsidRDefault="005906E8" w:rsidP="005906E8">
      <w:pPr>
        <w:pStyle w:val="Code"/>
        <w:rPr>
          <w:lang w:val="en-US"/>
        </w:rPr>
      </w:pPr>
      <w:r w:rsidRPr="009456FB">
        <w:rPr>
          <w:lang w:val="en-US"/>
        </w:rPr>
        <w:t>{</w:t>
      </w:r>
    </w:p>
    <w:p w:rsidR="005906E8" w:rsidRPr="009456FB" w:rsidRDefault="005906E8" w:rsidP="005906E8">
      <w:pPr>
        <w:pStyle w:val="Code"/>
        <w:rPr>
          <w:lang w:val="en-US"/>
        </w:rPr>
      </w:pPr>
      <w:r w:rsidRPr="009456FB">
        <w:rPr>
          <w:lang w:val="en-US"/>
        </w:rPr>
        <w:t xml:space="preserve">  phase1();</w:t>
      </w:r>
    </w:p>
    <w:p w:rsidR="005906E8" w:rsidRPr="009456FB" w:rsidRDefault="005906E8" w:rsidP="005906E8">
      <w:pPr>
        <w:pStyle w:val="Code"/>
        <w:rPr>
          <w:lang w:val="en-US"/>
        </w:rPr>
      </w:pPr>
      <w:r w:rsidRPr="009456FB">
        <w:rPr>
          <w:lang w:val="en-US"/>
        </w:rPr>
        <w:t xml:space="preserve">  delay(delaytime);</w:t>
      </w:r>
    </w:p>
    <w:p w:rsidR="005906E8" w:rsidRPr="009456FB" w:rsidRDefault="005906E8" w:rsidP="005906E8">
      <w:pPr>
        <w:pStyle w:val="Code"/>
        <w:rPr>
          <w:lang w:val="en-US"/>
        </w:rPr>
      </w:pPr>
      <w:r w:rsidRPr="009456FB">
        <w:rPr>
          <w:lang w:val="en-US"/>
        </w:rPr>
        <w:t xml:space="preserve">  phase2();</w:t>
      </w:r>
    </w:p>
    <w:p w:rsidR="005906E8" w:rsidRPr="009456FB" w:rsidRDefault="005906E8" w:rsidP="005906E8">
      <w:pPr>
        <w:pStyle w:val="Code"/>
        <w:rPr>
          <w:lang w:val="en-US"/>
        </w:rPr>
      </w:pPr>
      <w:r w:rsidRPr="009456FB">
        <w:rPr>
          <w:lang w:val="en-US"/>
        </w:rPr>
        <w:t xml:space="preserve">  delay(delaytime);  </w:t>
      </w:r>
    </w:p>
    <w:p w:rsidR="005906E8" w:rsidRPr="009456FB" w:rsidRDefault="005906E8" w:rsidP="005906E8">
      <w:pPr>
        <w:pStyle w:val="Code"/>
        <w:rPr>
          <w:lang w:val="en-US"/>
        </w:rPr>
      </w:pPr>
      <w:r w:rsidRPr="009456FB">
        <w:rPr>
          <w:lang w:val="en-US"/>
        </w:rPr>
        <w:t xml:space="preserve">  phase3();</w:t>
      </w:r>
    </w:p>
    <w:p w:rsidR="005906E8" w:rsidRPr="009456FB" w:rsidRDefault="005906E8" w:rsidP="005906E8">
      <w:pPr>
        <w:pStyle w:val="Code"/>
        <w:rPr>
          <w:lang w:val="en-US"/>
        </w:rPr>
      </w:pPr>
      <w:r w:rsidRPr="009456FB">
        <w:rPr>
          <w:lang w:val="en-US"/>
        </w:rPr>
        <w:t xml:space="preserve">  delay(delaytime);</w:t>
      </w:r>
    </w:p>
    <w:p w:rsidR="005906E8" w:rsidRPr="009456FB" w:rsidRDefault="005906E8" w:rsidP="005906E8">
      <w:pPr>
        <w:pStyle w:val="Code"/>
        <w:rPr>
          <w:lang w:val="en-US"/>
        </w:rPr>
      </w:pPr>
      <w:r w:rsidRPr="009456FB">
        <w:rPr>
          <w:lang w:val="en-US"/>
        </w:rPr>
        <w:t>}</w:t>
      </w:r>
    </w:p>
    <w:p w:rsidR="005906E8" w:rsidRPr="009456FB" w:rsidRDefault="005906E8" w:rsidP="005906E8">
      <w:pPr>
        <w:pStyle w:val="Code"/>
        <w:rPr>
          <w:lang w:val="en-US"/>
        </w:rPr>
      </w:pPr>
    </w:p>
    <w:p w:rsidR="005906E8" w:rsidRPr="009456FB" w:rsidRDefault="005906E8" w:rsidP="005906E8">
      <w:pPr>
        <w:pStyle w:val="Code"/>
        <w:rPr>
          <w:lang w:val="en-US"/>
        </w:rPr>
      </w:pPr>
    </w:p>
    <w:p w:rsidR="005906E8" w:rsidRPr="009456FB" w:rsidRDefault="005906E8" w:rsidP="005906E8">
      <w:pPr>
        <w:pStyle w:val="Code"/>
        <w:rPr>
          <w:lang w:val="en-US"/>
        </w:rPr>
      </w:pPr>
    </w:p>
    <w:p w:rsidR="005906E8" w:rsidRPr="009456FB" w:rsidRDefault="005906E8" w:rsidP="005906E8">
      <w:pPr>
        <w:pStyle w:val="Code"/>
        <w:rPr>
          <w:lang w:val="en-US"/>
        </w:rPr>
      </w:pPr>
      <w:r w:rsidRPr="009456FB">
        <w:rPr>
          <w:lang w:val="en-US"/>
        </w:rPr>
        <w:t>void phase1()   //rot</w:t>
      </w:r>
    </w:p>
    <w:p w:rsidR="005906E8" w:rsidRPr="009456FB" w:rsidRDefault="005906E8" w:rsidP="005906E8">
      <w:pPr>
        <w:pStyle w:val="Code"/>
        <w:rPr>
          <w:lang w:val="en-US"/>
        </w:rPr>
      </w:pPr>
      <w:r w:rsidRPr="009456FB">
        <w:rPr>
          <w:lang w:val="en-US"/>
        </w:rPr>
        <w:t>{</w:t>
      </w:r>
    </w:p>
    <w:p w:rsidR="005906E8" w:rsidRPr="009456FB" w:rsidRDefault="005906E8" w:rsidP="005906E8">
      <w:pPr>
        <w:pStyle w:val="Code"/>
        <w:rPr>
          <w:lang w:val="en-US"/>
        </w:rPr>
      </w:pPr>
      <w:r w:rsidRPr="009456FB">
        <w:rPr>
          <w:lang w:val="en-US"/>
        </w:rPr>
        <w:t xml:space="preserve">    digitalWrite(ledPinRot, HIGH);</w:t>
      </w:r>
    </w:p>
    <w:p w:rsidR="005906E8" w:rsidRPr="009456FB" w:rsidRDefault="005906E8" w:rsidP="005906E8">
      <w:pPr>
        <w:pStyle w:val="Code"/>
        <w:rPr>
          <w:lang w:val="en-US"/>
        </w:rPr>
      </w:pPr>
      <w:r w:rsidRPr="009456FB">
        <w:rPr>
          <w:lang w:val="en-US"/>
        </w:rPr>
        <w:t xml:space="preserve">    digitalWrite(ledPinGelb, LOW);</w:t>
      </w:r>
    </w:p>
    <w:p w:rsidR="005906E8" w:rsidRPr="009456FB" w:rsidRDefault="005906E8" w:rsidP="005906E8">
      <w:pPr>
        <w:pStyle w:val="Code"/>
        <w:rPr>
          <w:lang w:val="en-US"/>
        </w:rPr>
      </w:pPr>
      <w:r w:rsidRPr="009456FB">
        <w:rPr>
          <w:lang w:val="en-US"/>
        </w:rPr>
        <w:t xml:space="preserve">    digitalWrite(ledPinGruen, LOW);</w:t>
      </w:r>
    </w:p>
    <w:p w:rsidR="005906E8" w:rsidRPr="009456FB" w:rsidRDefault="005906E8" w:rsidP="005906E8">
      <w:pPr>
        <w:pStyle w:val="Code"/>
        <w:rPr>
          <w:lang w:val="en-US"/>
        </w:rPr>
      </w:pPr>
      <w:r w:rsidRPr="009456FB">
        <w:rPr>
          <w:lang w:val="en-US"/>
        </w:rPr>
        <w:t>}</w:t>
      </w:r>
    </w:p>
    <w:p w:rsidR="005906E8" w:rsidRPr="009456FB" w:rsidRDefault="005906E8" w:rsidP="005906E8">
      <w:pPr>
        <w:pStyle w:val="Code"/>
        <w:rPr>
          <w:lang w:val="en-US"/>
        </w:rPr>
      </w:pPr>
    </w:p>
    <w:p w:rsidR="005906E8" w:rsidRPr="009456FB" w:rsidRDefault="005906E8" w:rsidP="005906E8">
      <w:pPr>
        <w:pStyle w:val="Code"/>
        <w:rPr>
          <w:lang w:val="en-US"/>
        </w:rPr>
      </w:pPr>
      <w:r w:rsidRPr="009456FB">
        <w:rPr>
          <w:lang w:val="en-US"/>
        </w:rPr>
        <w:t>void phase2()   //gelb</w:t>
      </w:r>
    </w:p>
    <w:p w:rsidR="005906E8" w:rsidRPr="009456FB" w:rsidRDefault="005906E8" w:rsidP="005906E8">
      <w:pPr>
        <w:pStyle w:val="Code"/>
        <w:rPr>
          <w:lang w:val="en-US"/>
        </w:rPr>
      </w:pPr>
      <w:r w:rsidRPr="009456FB">
        <w:rPr>
          <w:lang w:val="en-US"/>
        </w:rPr>
        <w:t>{</w:t>
      </w:r>
    </w:p>
    <w:p w:rsidR="005906E8" w:rsidRPr="009456FB" w:rsidRDefault="005906E8" w:rsidP="005906E8">
      <w:pPr>
        <w:pStyle w:val="Code"/>
        <w:rPr>
          <w:lang w:val="en-US"/>
        </w:rPr>
      </w:pPr>
      <w:r w:rsidRPr="009456FB">
        <w:rPr>
          <w:lang w:val="en-US"/>
        </w:rPr>
        <w:t xml:space="preserve">    digitalWrite(ledPinRot, LOW);</w:t>
      </w:r>
    </w:p>
    <w:p w:rsidR="005906E8" w:rsidRPr="009456FB" w:rsidRDefault="005906E8" w:rsidP="005906E8">
      <w:pPr>
        <w:pStyle w:val="Code"/>
        <w:rPr>
          <w:lang w:val="en-US"/>
        </w:rPr>
      </w:pPr>
      <w:r w:rsidRPr="009456FB">
        <w:rPr>
          <w:lang w:val="en-US"/>
        </w:rPr>
        <w:t xml:space="preserve">    digitalWrite(ledPinGelb, HIGH);</w:t>
      </w:r>
    </w:p>
    <w:p w:rsidR="005906E8" w:rsidRPr="009456FB" w:rsidRDefault="005906E8" w:rsidP="005906E8">
      <w:pPr>
        <w:pStyle w:val="Code"/>
        <w:rPr>
          <w:lang w:val="en-US"/>
        </w:rPr>
      </w:pPr>
      <w:r w:rsidRPr="009456FB">
        <w:rPr>
          <w:lang w:val="en-US"/>
        </w:rPr>
        <w:t xml:space="preserve">    digitalWrite(ledPinGruen, LOW);</w:t>
      </w:r>
    </w:p>
    <w:p w:rsidR="005906E8" w:rsidRPr="009456FB" w:rsidRDefault="005906E8" w:rsidP="005906E8">
      <w:pPr>
        <w:pStyle w:val="Code"/>
        <w:rPr>
          <w:lang w:val="en-US"/>
        </w:rPr>
      </w:pPr>
      <w:r w:rsidRPr="009456FB">
        <w:rPr>
          <w:lang w:val="en-US"/>
        </w:rPr>
        <w:t>}</w:t>
      </w:r>
    </w:p>
    <w:p w:rsidR="005906E8" w:rsidRPr="009456FB" w:rsidRDefault="005906E8" w:rsidP="005906E8">
      <w:pPr>
        <w:pStyle w:val="Code"/>
        <w:rPr>
          <w:lang w:val="en-US"/>
        </w:rPr>
      </w:pPr>
    </w:p>
    <w:p w:rsidR="005906E8" w:rsidRPr="009456FB" w:rsidRDefault="005906E8" w:rsidP="005906E8">
      <w:pPr>
        <w:pStyle w:val="Code"/>
        <w:rPr>
          <w:lang w:val="en-US"/>
        </w:rPr>
      </w:pPr>
      <w:r w:rsidRPr="009456FB">
        <w:rPr>
          <w:lang w:val="en-US"/>
        </w:rPr>
        <w:t>void phase3()   //gruen</w:t>
      </w:r>
    </w:p>
    <w:p w:rsidR="005906E8" w:rsidRPr="009456FB" w:rsidRDefault="005906E8" w:rsidP="005906E8">
      <w:pPr>
        <w:pStyle w:val="Code"/>
        <w:rPr>
          <w:lang w:val="en-US"/>
        </w:rPr>
      </w:pPr>
      <w:r w:rsidRPr="009456FB">
        <w:rPr>
          <w:lang w:val="en-US"/>
        </w:rPr>
        <w:t>{</w:t>
      </w:r>
    </w:p>
    <w:p w:rsidR="005906E8" w:rsidRPr="009456FB" w:rsidRDefault="005906E8" w:rsidP="005906E8">
      <w:pPr>
        <w:pStyle w:val="Code"/>
        <w:rPr>
          <w:lang w:val="en-US"/>
        </w:rPr>
      </w:pPr>
      <w:r w:rsidRPr="009456FB">
        <w:rPr>
          <w:lang w:val="en-US"/>
        </w:rPr>
        <w:t xml:space="preserve">    digitalWrite(ledPinRot, LOW);</w:t>
      </w:r>
    </w:p>
    <w:p w:rsidR="005906E8" w:rsidRPr="009456FB" w:rsidRDefault="005906E8" w:rsidP="005906E8">
      <w:pPr>
        <w:pStyle w:val="Code"/>
        <w:rPr>
          <w:lang w:val="en-US"/>
        </w:rPr>
      </w:pPr>
      <w:r w:rsidRPr="009456FB">
        <w:rPr>
          <w:lang w:val="en-US"/>
        </w:rPr>
        <w:t xml:space="preserve">    digitalWrite(ledPinGelb, LOW);</w:t>
      </w:r>
    </w:p>
    <w:p w:rsidR="005906E8" w:rsidRPr="008E7582" w:rsidRDefault="005906E8" w:rsidP="005906E8">
      <w:pPr>
        <w:pStyle w:val="Code"/>
        <w:rPr>
          <w:lang w:val="en-US"/>
        </w:rPr>
      </w:pPr>
      <w:r w:rsidRPr="009456FB">
        <w:rPr>
          <w:lang w:val="en-US"/>
        </w:rPr>
        <w:t xml:space="preserve">    </w:t>
      </w:r>
      <w:r w:rsidRPr="008E7582">
        <w:rPr>
          <w:lang w:val="en-US"/>
        </w:rPr>
        <w:t>digitalWrite(ledPinGruen, HIGH);</w:t>
      </w:r>
    </w:p>
    <w:p w:rsidR="005906E8" w:rsidRPr="007D2611" w:rsidRDefault="005906E8" w:rsidP="005906E8">
      <w:pPr>
        <w:pStyle w:val="Code"/>
      </w:pPr>
      <w:r w:rsidRPr="007D2611">
        <w:t>}</w:t>
      </w:r>
    </w:p>
    <w:p w:rsidR="005906E8" w:rsidRDefault="005906E8" w:rsidP="005906E8"/>
    <w:p w:rsidR="005906E8" w:rsidRDefault="005906E8" w:rsidP="005906E8"/>
    <w:p w:rsidR="005906E8" w:rsidRDefault="005906E8" w:rsidP="005906E8"/>
    <w:p w:rsidR="005906E8" w:rsidRDefault="005906E8" w:rsidP="005906E8">
      <w:r>
        <w:rPr>
          <w:noProof/>
        </w:rPr>
        <w:lastRenderedPageBreak/>
        <w:drawing>
          <wp:anchor distT="0" distB="0" distL="114300" distR="114300" simplePos="0" relativeHeight="251692032" behindDoc="1" locked="0" layoutInCell="1" allowOverlap="1" wp14:anchorId="4F8E8C88" wp14:editId="2AB2196B">
            <wp:simplePos x="0" y="0"/>
            <wp:positionH relativeFrom="margin">
              <wp:align>right</wp:align>
            </wp:positionH>
            <wp:positionV relativeFrom="paragraph">
              <wp:posOffset>100399</wp:posOffset>
            </wp:positionV>
            <wp:extent cx="1818000" cy="712800"/>
            <wp:effectExtent l="0" t="0" r="0" b="0"/>
            <wp:wrapTight wrapText="bothSides">
              <wp:wrapPolygon edited="0">
                <wp:start x="0" y="0"/>
                <wp:lineTo x="0" y="20791"/>
                <wp:lineTo x="21283" y="20791"/>
                <wp:lineTo x="21283"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18000" cy="712800"/>
                    </a:xfrm>
                    <a:prstGeom prst="rect">
                      <a:avLst/>
                    </a:prstGeom>
                  </pic:spPr>
                </pic:pic>
              </a:graphicData>
            </a:graphic>
            <wp14:sizeRelH relativeFrom="margin">
              <wp14:pctWidth>0</wp14:pctWidth>
            </wp14:sizeRelH>
            <wp14:sizeRelV relativeFrom="margin">
              <wp14:pctHeight>0</wp14:pctHeight>
            </wp14:sizeRelV>
          </wp:anchor>
        </w:drawing>
      </w:r>
    </w:p>
    <w:p w:rsidR="005906E8" w:rsidRDefault="005906E8" w:rsidP="005906E8">
      <w:r>
        <w:rPr>
          <w:b/>
        </w:rPr>
        <w:t>e</w:t>
      </w:r>
      <w:r w:rsidRPr="00151824">
        <w:rPr>
          <w:b/>
        </w:rPr>
        <w:t>)</w:t>
      </w:r>
      <w:r>
        <w:t xml:space="preserve"> Erweitern sie Ihr voriges Programm so, dass die Ampelphasen</w:t>
      </w:r>
      <w:r>
        <w:rPr>
          <w:rStyle w:val="Funotenzeichen"/>
        </w:rPr>
        <w:footnoteReference w:id="1"/>
      </w:r>
      <w:r>
        <w:t xml:space="preserve"> durchlaufen werden.</w:t>
      </w:r>
    </w:p>
    <w:p w:rsidR="005906E8" w:rsidRPr="009456FB" w:rsidRDefault="005906E8" w:rsidP="005906E8"/>
    <w:p w:rsidR="005906E8" w:rsidRPr="009456FB" w:rsidRDefault="005906E8" w:rsidP="005906E8"/>
    <w:p w:rsidR="005906E8" w:rsidRPr="00757CFF" w:rsidRDefault="005906E8" w:rsidP="005906E8">
      <w:pPr>
        <w:pStyle w:val="Code"/>
        <w:jc w:val="right"/>
        <w:rPr>
          <w:b/>
          <w:color w:val="FF0000"/>
        </w:rPr>
      </w:pPr>
      <w:r w:rsidRPr="00757CFF">
        <w:rPr>
          <w:b/>
          <w:color w:val="FF0000"/>
        </w:rPr>
        <w:t>0010_AB3_externeSchaltungen_Ampelphasen_lsg</w:t>
      </w:r>
    </w:p>
    <w:p w:rsidR="005906E8" w:rsidRDefault="005906E8" w:rsidP="005906E8"/>
    <w:p w:rsidR="005906E8" w:rsidRPr="009456FB" w:rsidRDefault="005906E8" w:rsidP="005906E8">
      <w:r>
        <w:t>wie (d), ergänzt um eine 4. Phase</w:t>
      </w:r>
    </w:p>
    <w:p w:rsidR="005906E8" w:rsidRDefault="005906E8" w:rsidP="005906E8">
      <w:pPr>
        <w:pStyle w:val="Code"/>
      </w:pPr>
      <w:r>
        <w:t>//lässt drei (Ampel)LEDs gemäß der Ampelphasen blinken</w:t>
      </w:r>
    </w:p>
    <w:p w:rsidR="005906E8" w:rsidRDefault="005906E8" w:rsidP="005906E8">
      <w:pPr>
        <w:pStyle w:val="Code"/>
      </w:pPr>
    </w:p>
    <w:p w:rsidR="005906E8" w:rsidRDefault="005906E8" w:rsidP="005906E8">
      <w:pPr>
        <w:pStyle w:val="Code"/>
      </w:pPr>
      <w:r>
        <w:t xml:space="preserve">int ledPinRot = 8;      </w:t>
      </w:r>
    </w:p>
    <w:p w:rsidR="005906E8" w:rsidRDefault="005906E8" w:rsidP="005906E8">
      <w:pPr>
        <w:pStyle w:val="Code"/>
      </w:pPr>
      <w:r>
        <w:t xml:space="preserve">int ledPinGelb = 9;     </w:t>
      </w:r>
    </w:p>
    <w:p w:rsidR="005906E8" w:rsidRDefault="005906E8" w:rsidP="005906E8">
      <w:pPr>
        <w:pStyle w:val="Code"/>
      </w:pPr>
      <w:r>
        <w:t xml:space="preserve">int ledPinGruen = 10;      </w:t>
      </w:r>
    </w:p>
    <w:p w:rsidR="005906E8" w:rsidRDefault="005906E8" w:rsidP="005906E8">
      <w:pPr>
        <w:pStyle w:val="Code"/>
      </w:pPr>
      <w:r>
        <w:t>int delaytime = 1000;   //Verzögerungszeit zwischen dem LED-Umschalten</w:t>
      </w:r>
    </w:p>
    <w:p w:rsidR="005906E8" w:rsidRDefault="005906E8" w:rsidP="005906E8">
      <w:pPr>
        <w:pStyle w:val="Code"/>
      </w:pPr>
    </w:p>
    <w:p w:rsidR="005906E8" w:rsidRDefault="005906E8" w:rsidP="005906E8">
      <w:pPr>
        <w:pStyle w:val="Code"/>
      </w:pPr>
    </w:p>
    <w:p w:rsidR="005906E8" w:rsidRPr="008E7582" w:rsidRDefault="005906E8" w:rsidP="005906E8">
      <w:pPr>
        <w:pStyle w:val="Code"/>
        <w:rPr>
          <w:lang w:val="en-US"/>
        </w:rPr>
      </w:pPr>
      <w:r w:rsidRPr="008E7582">
        <w:rPr>
          <w:lang w:val="en-US"/>
        </w:rPr>
        <w:t>void setup()</w:t>
      </w:r>
    </w:p>
    <w:p w:rsidR="005906E8" w:rsidRPr="008E7582" w:rsidRDefault="005906E8" w:rsidP="005906E8">
      <w:pPr>
        <w:pStyle w:val="Code"/>
        <w:rPr>
          <w:lang w:val="en-US"/>
        </w:rPr>
      </w:pPr>
      <w:r w:rsidRPr="008E7582">
        <w:rPr>
          <w:lang w:val="en-US"/>
        </w:rPr>
        <w:t>{</w:t>
      </w:r>
    </w:p>
    <w:p w:rsidR="005906E8" w:rsidRPr="0025796C" w:rsidRDefault="005906E8" w:rsidP="005906E8">
      <w:pPr>
        <w:pStyle w:val="Code"/>
        <w:rPr>
          <w:lang w:val="en-US"/>
        </w:rPr>
      </w:pPr>
      <w:r w:rsidRPr="008E7582">
        <w:rPr>
          <w:lang w:val="en-US"/>
        </w:rPr>
        <w:t xml:space="preserve">  </w:t>
      </w:r>
      <w:r w:rsidRPr="0025796C">
        <w:rPr>
          <w:lang w:val="en-US"/>
        </w:rPr>
        <w:t xml:space="preserve">pinMode(ledPinRot, OUTPUT);  </w:t>
      </w:r>
    </w:p>
    <w:p w:rsidR="005906E8" w:rsidRPr="0025796C" w:rsidRDefault="005906E8" w:rsidP="005906E8">
      <w:pPr>
        <w:pStyle w:val="Code"/>
        <w:rPr>
          <w:lang w:val="en-US"/>
        </w:rPr>
      </w:pPr>
      <w:r w:rsidRPr="0025796C">
        <w:rPr>
          <w:lang w:val="en-US"/>
        </w:rPr>
        <w:t xml:space="preserve">  pinMode(ledPinGelb, OUTPUT);  </w:t>
      </w:r>
    </w:p>
    <w:p w:rsidR="005906E8" w:rsidRPr="0025796C" w:rsidRDefault="005906E8" w:rsidP="005906E8">
      <w:pPr>
        <w:pStyle w:val="Code"/>
        <w:rPr>
          <w:lang w:val="en-US"/>
        </w:rPr>
      </w:pPr>
      <w:r w:rsidRPr="0025796C">
        <w:rPr>
          <w:lang w:val="en-US"/>
        </w:rPr>
        <w:t xml:space="preserve">  pinMode(ledPinGruen, OUTPUT); </w:t>
      </w:r>
    </w:p>
    <w:p w:rsidR="005906E8" w:rsidRPr="0025796C" w:rsidRDefault="005906E8" w:rsidP="005906E8">
      <w:pPr>
        <w:pStyle w:val="Code"/>
        <w:rPr>
          <w:lang w:val="en-US"/>
        </w:rPr>
      </w:pPr>
      <w:r w:rsidRPr="0025796C">
        <w:rPr>
          <w:lang w:val="en-US"/>
        </w:rPr>
        <w:t>}</w:t>
      </w:r>
    </w:p>
    <w:p w:rsidR="005906E8" w:rsidRPr="0025796C" w:rsidRDefault="005906E8" w:rsidP="005906E8">
      <w:pPr>
        <w:pStyle w:val="Code"/>
        <w:rPr>
          <w:lang w:val="en-US"/>
        </w:rPr>
      </w:pPr>
    </w:p>
    <w:p w:rsidR="005906E8" w:rsidRPr="0025796C" w:rsidRDefault="005906E8" w:rsidP="005906E8">
      <w:pPr>
        <w:pStyle w:val="Code"/>
        <w:rPr>
          <w:lang w:val="en-US"/>
        </w:rPr>
      </w:pPr>
      <w:r w:rsidRPr="0025796C">
        <w:rPr>
          <w:lang w:val="en-US"/>
        </w:rPr>
        <w:t xml:space="preserve">void loop() </w:t>
      </w:r>
    </w:p>
    <w:p w:rsidR="005906E8" w:rsidRPr="0025796C" w:rsidRDefault="005906E8" w:rsidP="005906E8">
      <w:pPr>
        <w:pStyle w:val="Code"/>
        <w:rPr>
          <w:lang w:val="en-US"/>
        </w:rPr>
      </w:pPr>
      <w:r w:rsidRPr="0025796C">
        <w:rPr>
          <w:lang w:val="en-US"/>
        </w:rPr>
        <w:t>{</w:t>
      </w:r>
    </w:p>
    <w:p w:rsidR="005906E8" w:rsidRPr="0025796C" w:rsidRDefault="005906E8" w:rsidP="005906E8">
      <w:pPr>
        <w:pStyle w:val="Code"/>
        <w:rPr>
          <w:lang w:val="en-US"/>
        </w:rPr>
      </w:pPr>
      <w:r w:rsidRPr="0025796C">
        <w:rPr>
          <w:lang w:val="en-US"/>
        </w:rPr>
        <w:t xml:space="preserve">  phase1();</w:t>
      </w:r>
    </w:p>
    <w:p w:rsidR="005906E8" w:rsidRPr="0025796C" w:rsidRDefault="005906E8" w:rsidP="005906E8">
      <w:pPr>
        <w:pStyle w:val="Code"/>
        <w:rPr>
          <w:lang w:val="en-US"/>
        </w:rPr>
      </w:pPr>
      <w:r w:rsidRPr="0025796C">
        <w:rPr>
          <w:lang w:val="en-US"/>
        </w:rPr>
        <w:t xml:space="preserve">  delay(delaytime);</w:t>
      </w:r>
    </w:p>
    <w:p w:rsidR="005906E8" w:rsidRPr="0025796C" w:rsidRDefault="005906E8" w:rsidP="005906E8">
      <w:pPr>
        <w:pStyle w:val="Code"/>
        <w:rPr>
          <w:lang w:val="en-US"/>
        </w:rPr>
      </w:pPr>
      <w:r w:rsidRPr="0025796C">
        <w:rPr>
          <w:lang w:val="en-US"/>
        </w:rPr>
        <w:t xml:space="preserve">  phase2();</w:t>
      </w:r>
    </w:p>
    <w:p w:rsidR="005906E8" w:rsidRPr="0025796C" w:rsidRDefault="005906E8" w:rsidP="005906E8">
      <w:pPr>
        <w:pStyle w:val="Code"/>
        <w:rPr>
          <w:lang w:val="en-US"/>
        </w:rPr>
      </w:pPr>
      <w:r w:rsidRPr="0025796C">
        <w:rPr>
          <w:lang w:val="en-US"/>
        </w:rPr>
        <w:t xml:space="preserve">  delay(delaytime);  </w:t>
      </w:r>
    </w:p>
    <w:p w:rsidR="005906E8" w:rsidRPr="0025796C" w:rsidRDefault="005906E8" w:rsidP="005906E8">
      <w:pPr>
        <w:pStyle w:val="Code"/>
        <w:rPr>
          <w:lang w:val="en-US"/>
        </w:rPr>
      </w:pPr>
      <w:r w:rsidRPr="0025796C">
        <w:rPr>
          <w:lang w:val="en-US"/>
        </w:rPr>
        <w:t xml:space="preserve">  phase3();</w:t>
      </w:r>
    </w:p>
    <w:p w:rsidR="005906E8" w:rsidRPr="0025796C" w:rsidRDefault="005906E8" w:rsidP="005906E8">
      <w:pPr>
        <w:pStyle w:val="Code"/>
        <w:rPr>
          <w:lang w:val="en-US"/>
        </w:rPr>
      </w:pPr>
      <w:r w:rsidRPr="0025796C">
        <w:rPr>
          <w:lang w:val="en-US"/>
        </w:rPr>
        <w:t xml:space="preserve">  delay(delaytime);</w:t>
      </w:r>
    </w:p>
    <w:p w:rsidR="005906E8" w:rsidRPr="0025796C" w:rsidRDefault="005906E8" w:rsidP="005906E8">
      <w:pPr>
        <w:pStyle w:val="Code"/>
        <w:rPr>
          <w:lang w:val="en-US"/>
        </w:rPr>
      </w:pPr>
      <w:r w:rsidRPr="0025796C">
        <w:rPr>
          <w:lang w:val="en-US"/>
        </w:rPr>
        <w:t xml:space="preserve">  phase4();</w:t>
      </w:r>
    </w:p>
    <w:p w:rsidR="005906E8" w:rsidRPr="0025796C" w:rsidRDefault="005906E8" w:rsidP="005906E8">
      <w:pPr>
        <w:pStyle w:val="Code"/>
        <w:rPr>
          <w:lang w:val="en-US"/>
        </w:rPr>
      </w:pPr>
      <w:r w:rsidRPr="0025796C">
        <w:rPr>
          <w:lang w:val="en-US"/>
        </w:rPr>
        <w:t xml:space="preserve">  delay(delaytime);</w:t>
      </w:r>
    </w:p>
    <w:p w:rsidR="005906E8" w:rsidRPr="0025796C" w:rsidRDefault="005906E8" w:rsidP="005906E8">
      <w:pPr>
        <w:pStyle w:val="Code"/>
        <w:rPr>
          <w:lang w:val="en-US"/>
        </w:rPr>
      </w:pPr>
      <w:r w:rsidRPr="0025796C">
        <w:rPr>
          <w:lang w:val="en-US"/>
        </w:rPr>
        <w:t>}</w:t>
      </w:r>
    </w:p>
    <w:p w:rsidR="005906E8" w:rsidRPr="0025796C" w:rsidRDefault="005906E8" w:rsidP="005906E8">
      <w:pPr>
        <w:pStyle w:val="Code"/>
        <w:rPr>
          <w:lang w:val="en-US"/>
        </w:rPr>
      </w:pPr>
    </w:p>
    <w:p w:rsidR="005906E8" w:rsidRPr="0025796C" w:rsidRDefault="005906E8" w:rsidP="005906E8">
      <w:pPr>
        <w:pStyle w:val="Code"/>
        <w:rPr>
          <w:lang w:val="en-US"/>
        </w:rPr>
      </w:pPr>
    </w:p>
    <w:p w:rsidR="005906E8" w:rsidRPr="0025796C" w:rsidRDefault="005906E8" w:rsidP="005906E8">
      <w:pPr>
        <w:pStyle w:val="Code"/>
        <w:rPr>
          <w:lang w:val="en-US"/>
        </w:rPr>
      </w:pPr>
      <w:r w:rsidRPr="0025796C">
        <w:rPr>
          <w:lang w:val="en-US"/>
        </w:rPr>
        <w:t>void phase1()   //rot</w:t>
      </w:r>
    </w:p>
    <w:p w:rsidR="005906E8" w:rsidRPr="0025796C" w:rsidRDefault="005906E8" w:rsidP="005906E8">
      <w:pPr>
        <w:pStyle w:val="Code"/>
        <w:rPr>
          <w:lang w:val="en-US"/>
        </w:rPr>
      </w:pPr>
      <w:r w:rsidRPr="0025796C">
        <w:rPr>
          <w:lang w:val="en-US"/>
        </w:rPr>
        <w:t>{</w:t>
      </w:r>
    </w:p>
    <w:p w:rsidR="005906E8" w:rsidRPr="0025796C" w:rsidRDefault="005906E8" w:rsidP="005906E8">
      <w:pPr>
        <w:pStyle w:val="Code"/>
        <w:rPr>
          <w:lang w:val="en-US"/>
        </w:rPr>
      </w:pPr>
      <w:r w:rsidRPr="0025796C">
        <w:rPr>
          <w:lang w:val="en-US"/>
        </w:rPr>
        <w:t xml:space="preserve">    digitalWrite(ledPinRot, HIGH);</w:t>
      </w:r>
    </w:p>
    <w:p w:rsidR="005906E8" w:rsidRPr="0025796C" w:rsidRDefault="005906E8" w:rsidP="005906E8">
      <w:pPr>
        <w:pStyle w:val="Code"/>
        <w:rPr>
          <w:lang w:val="en-US"/>
        </w:rPr>
      </w:pPr>
      <w:r w:rsidRPr="0025796C">
        <w:rPr>
          <w:lang w:val="en-US"/>
        </w:rPr>
        <w:t xml:space="preserve">    digitalWrite(ledPinGelb, LOW);</w:t>
      </w:r>
    </w:p>
    <w:p w:rsidR="005906E8" w:rsidRPr="0025796C" w:rsidRDefault="005906E8" w:rsidP="005906E8">
      <w:pPr>
        <w:pStyle w:val="Code"/>
        <w:rPr>
          <w:lang w:val="en-US"/>
        </w:rPr>
      </w:pPr>
      <w:r w:rsidRPr="0025796C">
        <w:rPr>
          <w:lang w:val="en-US"/>
        </w:rPr>
        <w:t xml:space="preserve">    digitalWrite(ledPinGruen, LOW);</w:t>
      </w:r>
    </w:p>
    <w:p w:rsidR="005906E8" w:rsidRPr="0025796C" w:rsidRDefault="005906E8" w:rsidP="005906E8">
      <w:pPr>
        <w:pStyle w:val="Code"/>
        <w:rPr>
          <w:lang w:val="en-US"/>
        </w:rPr>
      </w:pPr>
      <w:r w:rsidRPr="0025796C">
        <w:rPr>
          <w:lang w:val="en-US"/>
        </w:rPr>
        <w:t>}</w:t>
      </w:r>
    </w:p>
    <w:p w:rsidR="005906E8" w:rsidRPr="0025796C" w:rsidRDefault="005906E8" w:rsidP="005906E8">
      <w:pPr>
        <w:pStyle w:val="Code"/>
        <w:rPr>
          <w:lang w:val="en-US"/>
        </w:rPr>
      </w:pPr>
    </w:p>
    <w:p w:rsidR="005906E8" w:rsidRPr="0025796C" w:rsidRDefault="005906E8" w:rsidP="005906E8">
      <w:pPr>
        <w:pStyle w:val="Code"/>
        <w:rPr>
          <w:lang w:val="en-US"/>
        </w:rPr>
      </w:pPr>
      <w:r w:rsidRPr="0025796C">
        <w:rPr>
          <w:lang w:val="en-US"/>
        </w:rPr>
        <w:t>void phase2()   //rot-gelb</w:t>
      </w:r>
    </w:p>
    <w:p w:rsidR="005906E8" w:rsidRPr="0025796C" w:rsidRDefault="005906E8" w:rsidP="005906E8">
      <w:pPr>
        <w:pStyle w:val="Code"/>
        <w:rPr>
          <w:lang w:val="en-US"/>
        </w:rPr>
      </w:pPr>
      <w:r w:rsidRPr="0025796C">
        <w:rPr>
          <w:lang w:val="en-US"/>
        </w:rPr>
        <w:t>{</w:t>
      </w:r>
    </w:p>
    <w:p w:rsidR="005906E8" w:rsidRPr="008E7582" w:rsidRDefault="005906E8" w:rsidP="005906E8">
      <w:pPr>
        <w:pStyle w:val="Code"/>
        <w:rPr>
          <w:lang w:val="en-US"/>
        </w:rPr>
      </w:pPr>
      <w:r w:rsidRPr="0025796C">
        <w:rPr>
          <w:lang w:val="en-US"/>
        </w:rPr>
        <w:t xml:space="preserve">    </w:t>
      </w:r>
      <w:r w:rsidRPr="008E7582">
        <w:rPr>
          <w:lang w:val="en-US"/>
        </w:rPr>
        <w:t>digitalWrite(ledPinRot, HIGH);</w:t>
      </w:r>
    </w:p>
    <w:p w:rsidR="005906E8" w:rsidRPr="008E7582" w:rsidRDefault="005906E8" w:rsidP="005906E8">
      <w:pPr>
        <w:pStyle w:val="Code"/>
        <w:rPr>
          <w:lang w:val="en-US"/>
        </w:rPr>
      </w:pPr>
      <w:r w:rsidRPr="008E7582">
        <w:rPr>
          <w:lang w:val="en-US"/>
        </w:rPr>
        <w:t xml:space="preserve">    digitalWrite(ledPinGelb, HIGH);</w:t>
      </w:r>
    </w:p>
    <w:p w:rsidR="005906E8" w:rsidRPr="008E7582" w:rsidRDefault="005906E8" w:rsidP="005906E8">
      <w:pPr>
        <w:pStyle w:val="Code"/>
        <w:rPr>
          <w:lang w:val="en-US"/>
        </w:rPr>
      </w:pPr>
      <w:r w:rsidRPr="008E7582">
        <w:rPr>
          <w:lang w:val="en-US"/>
        </w:rPr>
        <w:t xml:space="preserve">    digitalWrite(ledPinGruen, LOW);</w:t>
      </w:r>
    </w:p>
    <w:p w:rsidR="005906E8" w:rsidRPr="008E7582" w:rsidRDefault="005906E8" w:rsidP="005906E8">
      <w:pPr>
        <w:pStyle w:val="Code"/>
        <w:rPr>
          <w:lang w:val="en-US"/>
        </w:rPr>
      </w:pPr>
      <w:r w:rsidRPr="008E7582">
        <w:rPr>
          <w:lang w:val="en-US"/>
        </w:rPr>
        <w:t>}</w:t>
      </w:r>
    </w:p>
    <w:p w:rsidR="005906E8" w:rsidRPr="008E7582" w:rsidRDefault="005906E8" w:rsidP="005906E8">
      <w:pPr>
        <w:pStyle w:val="Code"/>
        <w:rPr>
          <w:lang w:val="en-US"/>
        </w:rPr>
      </w:pPr>
    </w:p>
    <w:p w:rsidR="005906E8" w:rsidRPr="008E7582" w:rsidRDefault="005906E8" w:rsidP="005906E8">
      <w:pPr>
        <w:pStyle w:val="Code"/>
        <w:rPr>
          <w:lang w:val="en-US"/>
        </w:rPr>
      </w:pPr>
      <w:r w:rsidRPr="008E7582">
        <w:rPr>
          <w:lang w:val="en-US"/>
        </w:rPr>
        <w:t>void phase3()   //gruen</w:t>
      </w:r>
    </w:p>
    <w:p w:rsidR="005906E8" w:rsidRPr="008E7582" w:rsidRDefault="005906E8" w:rsidP="005906E8">
      <w:pPr>
        <w:pStyle w:val="Code"/>
        <w:rPr>
          <w:lang w:val="en-US"/>
        </w:rPr>
      </w:pPr>
      <w:r w:rsidRPr="008E7582">
        <w:rPr>
          <w:lang w:val="en-US"/>
        </w:rPr>
        <w:t>{</w:t>
      </w:r>
    </w:p>
    <w:p w:rsidR="005906E8" w:rsidRPr="0025796C" w:rsidRDefault="005906E8" w:rsidP="005906E8">
      <w:pPr>
        <w:pStyle w:val="Code"/>
        <w:rPr>
          <w:lang w:val="en-US"/>
        </w:rPr>
      </w:pPr>
      <w:r w:rsidRPr="008E7582">
        <w:rPr>
          <w:lang w:val="en-US"/>
        </w:rPr>
        <w:t xml:space="preserve">    </w:t>
      </w:r>
      <w:r w:rsidRPr="0025796C">
        <w:rPr>
          <w:lang w:val="en-US"/>
        </w:rPr>
        <w:t>digitalWrite(ledPinRot, LOW);</w:t>
      </w:r>
    </w:p>
    <w:p w:rsidR="005906E8" w:rsidRPr="0025796C" w:rsidRDefault="005906E8" w:rsidP="005906E8">
      <w:pPr>
        <w:pStyle w:val="Code"/>
        <w:rPr>
          <w:lang w:val="en-US"/>
        </w:rPr>
      </w:pPr>
      <w:r w:rsidRPr="0025796C">
        <w:rPr>
          <w:lang w:val="en-US"/>
        </w:rPr>
        <w:t xml:space="preserve">    digitalWrite(ledPinGelb, LOW);</w:t>
      </w:r>
    </w:p>
    <w:p w:rsidR="005906E8" w:rsidRPr="008E7582" w:rsidRDefault="005906E8" w:rsidP="005906E8">
      <w:pPr>
        <w:pStyle w:val="Code"/>
        <w:rPr>
          <w:lang w:val="en-US"/>
        </w:rPr>
      </w:pPr>
      <w:r w:rsidRPr="0025796C">
        <w:rPr>
          <w:lang w:val="en-US"/>
        </w:rPr>
        <w:t xml:space="preserve">    </w:t>
      </w:r>
      <w:r w:rsidRPr="008E7582">
        <w:rPr>
          <w:lang w:val="en-US"/>
        </w:rPr>
        <w:t>digitalWrite(ledPinGruen, HIGH);</w:t>
      </w:r>
    </w:p>
    <w:p w:rsidR="005906E8" w:rsidRPr="008E7582" w:rsidRDefault="005906E8" w:rsidP="005906E8">
      <w:pPr>
        <w:pStyle w:val="Code"/>
        <w:rPr>
          <w:lang w:val="en-US"/>
        </w:rPr>
      </w:pPr>
      <w:r w:rsidRPr="008E7582">
        <w:rPr>
          <w:lang w:val="en-US"/>
        </w:rPr>
        <w:t>}</w:t>
      </w:r>
    </w:p>
    <w:p w:rsidR="005906E8" w:rsidRPr="008E7582" w:rsidRDefault="005906E8" w:rsidP="005906E8">
      <w:pPr>
        <w:pStyle w:val="Code"/>
        <w:rPr>
          <w:lang w:val="en-US"/>
        </w:rPr>
      </w:pPr>
    </w:p>
    <w:p w:rsidR="005906E8" w:rsidRPr="008E7582" w:rsidRDefault="005906E8" w:rsidP="005906E8">
      <w:pPr>
        <w:pStyle w:val="Code"/>
        <w:rPr>
          <w:lang w:val="en-US"/>
        </w:rPr>
      </w:pPr>
      <w:r w:rsidRPr="008E7582">
        <w:rPr>
          <w:lang w:val="en-US"/>
        </w:rPr>
        <w:t>void phase4()   //gelb</w:t>
      </w:r>
    </w:p>
    <w:p w:rsidR="005906E8" w:rsidRPr="008E7582" w:rsidRDefault="005906E8" w:rsidP="005906E8">
      <w:pPr>
        <w:pStyle w:val="Code"/>
        <w:rPr>
          <w:lang w:val="en-US"/>
        </w:rPr>
      </w:pPr>
      <w:r w:rsidRPr="008E7582">
        <w:rPr>
          <w:lang w:val="en-US"/>
        </w:rPr>
        <w:t>{</w:t>
      </w:r>
    </w:p>
    <w:p w:rsidR="005906E8" w:rsidRPr="0025796C" w:rsidRDefault="005906E8" w:rsidP="005906E8">
      <w:pPr>
        <w:pStyle w:val="Code"/>
        <w:rPr>
          <w:lang w:val="en-US"/>
        </w:rPr>
      </w:pPr>
      <w:r w:rsidRPr="008E7582">
        <w:rPr>
          <w:lang w:val="en-US"/>
        </w:rPr>
        <w:t xml:space="preserve">    </w:t>
      </w:r>
      <w:r w:rsidRPr="0025796C">
        <w:rPr>
          <w:lang w:val="en-US"/>
        </w:rPr>
        <w:t>digitalWrite(ledPinRot, LOW);</w:t>
      </w:r>
    </w:p>
    <w:p w:rsidR="005906E8" w:rsidRPr="0025796C" w:rsidRDefault="005906E8" w:rsidP="005906E8">
      <w:pPr>
        <w:pStyle w:val="Code"/>
        <w:rPr>
          <w:lang w:val="en-US"/>
        </w:rPr>
      </w:pPr>
      <w:r w:rsidRPr="0025796C">
        <w:rPr>
          <w:lang w:val="en-US"/>
        </w:rPr>
        <w:t xml:space="preserve">    digitalWrite(ledPinGelb, HIGH);</w:t>
      </w:r>
    </w:p>
    <w:p w:rsidR="005906E8" w:rsidRPr="008E7582" w:rsidRDefault="005906E8" w:rsidP="005906E8">
      <w:pPr>
        <w:pStyle w:val="Code"/>
        <w:rPr>
          <w:lang w:val="en-US"/>
        </w:rPr>
      </w:pPr>
      <w:r w:rsidRPr="0025796C">
        <w:rPr>
          <w:lang w:val="en-US"/>
        </w:rPr>
        <w:t xml:space="preserve">    </w:t>
      </w:r>
      <w:r w:rsidRPr="008E7582">
        <w:rPr>
          <w:lang w:val="en-US"/>
        </w:rPr>
        <w:t>digitalWrite(ledPinGruen, LOW);</w:t>
      </w:r>
    </w:p>
    <w:p w:rsidR="005906E8" w:rsidRDefault="005906E8" w:rsidP="005906E8">
      <w:pPr>
        <w:pStyle w:val="Code"/>
      </w:pPr>
      <w:r>
        <w:t>}</w:t>
      </w:r>
    </w:p>
    <w:p w:rsidR="005906E8" w:rsidRPr="009456FB" w:rsidRDefault="005906E8" w:rsidP="005906E8"/>
    <w:p w:rsidR="005906E8" w:rsidRPr="009456FB" w:rsidRDefault="005906E8" w:rsidP="005906E8"/>
    <w:p w:rsidR="005906E8" w:rsidRDefault="005906E8" w:rsidP="005906E8">
      <w:r>
        <w:rPr>
          <w:b/>
        </w:rPr>
        <w:t>f</w:t>
      </w:r>
      <w:r w:rsidRPr="00151824">
        <w:rPr>
          <w:b/>
        </w:rPr>
        <w:t>)</w:t>
      </w:r>
      <w:r>
        <w:t xml:space="preserve"> </w:t>
      </w:r>
    </w:p>
    <w:p w:rsidR="005906E8" w:rsidRDefault="005906E8" w:rsidP="005906E8"/>
    <w:p w:rsidR="005906E8" w:rsidRDefault="005906E8" w:rsidP="005906E8">
      <w:pPr>
        <w:rPr>
          <w:b/>
        </w:rPr>
      </w:pPr>
      <w:r>
        <w:rPr>
          <w:b/>
        </w:rPr>
        <w:t>f.1</w:t>
      </w:r>
      <w:r w:rsidRPr="00705BB1">
        <w:rPr>
          <w:b/>
        </w:rPr>
        <w:t>)</w:t>
      </w:r>
      <w:r>
        <w:t xml:space="preserve"> </w:t>
      </w:r>
    </w:p>
    <w:p w:rsidR="005906E8" w:rsidRDefault="005906E8" w:rsidP="005906E8">
      <w:pPr>
        <w:rPr>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569"/>
        <w:gridCol w:w="2002"/>
        <w:gridCol w:w="2696"/>
      </w:tblGrid>
      <w:tr w:rsidR="005906E8" w:rsidTr="002C7AA9">
        <w:tc>
          <w:tcPr>
            <w:tcW w:w="2265" w:type="dxa"/>
          </w:tcPr>
          <w:p w:rsidR="005906E8" w:rsidRDefault="005906E8" w:rsidP="002C7AA9">
            <w:pPr>
              <w:rPr>
                <w:b/>
              </w:rPr>
            </w:pPr>
            <w:r>
              <w:rPr>
                <w:noProof/>
                <w:lang w:eastAsia="de-DE"/>
              </w:rPr>
              <w:drawing>
                <wp:inline distT="0" distB="0" distL="0" distR="0" wp14:anchorId="0D85F9D0" wp14:editId="67CD4F2A">
                  <wp:extent cx="1067657" cy="944034"/>
                  <wp:effectExtent l="0" t="0" r="0" b="889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82219" cy="956910"/>
                          </a:xfrm>
                          <a:prstGeom prst="rect">
                            <a:avLst/>
                          </a:prstGeom>
                        </pic:spPr>
                      </pic:pic>
                    </a:graphicData>
                  </a:graphic>
                </wp:inline>
              </w:drawing>
            </w:r>
          </w:p>
        </w:tc>
        <w:tc>
          <w:tcPr>
            <w:tcW w:w="2265" w:type="dxa"/>
            <w:tcBorders>
              <w:right w:val="single" w:sz="4" w:space="0" w:color="auto"/>
            </w:tcBorders>
          </w:tcPr>
          <w:p w:rsidR="005906E8" w:rsidRDefault="005906E8" w:rsidP="002C7AA9">
            <w:pPr>
              <w:rPr>
                <w:b/>
              </w:rPr>
            </w:pPr>
            <w:r>
              <w:rPr>
                <w:noProof/>
                <w:lang w:eastAsia="de-DE"/>
              </w:rPr>
              <w:drawing>
                <wp:inline distT="0" distB="0" distL="0" distR="0" wp14:anchorId="4A62FDB6" wp14:editId="52AC07D5">
                  <wp:extent cx="1574098" cy="1464276"/>
                  <wp:effectExtent l="0" t="0" r="7620" b="317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03609" cy="1491728"/>
                          </a:xfrm>
                          <a:prstGeom prst="rect">
                            <a:avLst/>
                          </a:prstGeom>
                        </pic:spPr>
                      </pic:pic>
                    </a:graphicData>
                  </a:graphic>
                </wp:inline>
              </w:drawing>
            </w:r>
          </w:p>
        </w:tc>
        <w:tc>
          <w:tcPr>
            <w:tcW w:w="2265" w:type="dxa"/>
            <w:tcBorders>
              <w:left w:val="single" w:sz="4" w:space="0" w:color="auto"/>
            </w:tcBorders>
          </w:tcPr>
          <w:p w:rsidR="005906E8" w:rsidRDefault="005906E8" w:rsidP="002C7AA9">
            <w:pPr>
              <w:rPr>
                <w:b/>
              </w:rPr>
            </w:pPr>
            <w:r>
              <w:rPr>
                <w:noProof/>
                <w:lang w:eastAsia="de-DE"/>
              </w:rPr>
              <w:drawing>
                <wp:inline distT="0" distB="0" distL="0" distR="0" wp14:anchorId="2CB5529E" wp14:editId="432F41E1">
                  <wp:extent cx="1195917" cy="975730"/>
                  <wp:effectExtent l="0" t="0" r="444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20341" cy="995658"/>
                          </a:xfrm>
                          <a:prstGeom prst="rect">
                            <a:avLst/>
                          </a:prstGeom>
                        </pic:spPr>
                      </pic:pic>
                    </a:graphicData>
                  </a:graphic>
                </wp:inline>
              </w:drawing>
            </w:r>
          </w:p>
        </w:tc>
        <w:tc>
          <w:tcPr>
            <w:tcW w:w="2266" w:type="dxa"/>
          </w:tcPr>
          <w:p w:rsidR="005906E8" w:rsidRDefault="005906E8" w:rsidP="002C7AA9">
            <w:pPr>
              <w:rPr>
                <w:b/>
              </w:rPr>
            </w:pPr>
            <w:r>
              <w:rPr>
                <w:noProof/>
                <w:lang w:eastAsia="de-DE"/>
              </w:rPr>
              <w:drawing>
                <wp:inline distT="0" distB="0" distL="0" distR="0" wp14:anchorId="06FF1D59" wp14:editId="04159330">
                  <wp:extent cx="1666462" cy="1482811"/>
                  <wp:effectExtent l="0" t="0" r="0" b="317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86947" cy="1501038"/>
                          </a:xfrm>
                          <a:prstGeom prst="rect">
                            <a:avLst/>
                          </a:prstGeom>
                        </pic:spPr>
                      </pic:pic>
                    </a:graphicData>
                  </a:graphic>
                </wp:inline>
              </w:drawing>
            </w:r>
          </w:p>
        </w:tc>
      </w:tr>
      <w:tr w:rsidR="005906E8" w:rsidTr="002C7AA9">
        <w:tc>
          <w:tcPr>
            <w:tcW w:w="4530" w:type="dxa"/>
            <w:gridSpan w:val="2"/>
            <w:tcBorders>
              <w:right w:val="single" w:sz="4" w:space="0" w:color="auto"/>
            </w:tcBorders>
          </w:tcPr>
          <w:p w:rsidR="005906E8" w:rsidRDefault="005906E8" w:rsidP="002C7AA9">
            <w:pPr>
              <w:jc w:val="center"/>
              <w:rPr>
                <w:b/>
              </w:rPr>
            </w:pPr>
            <w:r w:rsidRPr="0080655D">
              <w:rPr>
                <w:noProof/>
                <w:sz w:val="16"/>
                <w:szCs w:val="16"/>
                <w:lang w:eastAsia="de-DE"/>
              </w:rPr>
              <w:t>Schaltung 1 und Aufbau</w:t>
            </w:r>
          </w:p>
        </w:tc>
        <w:tc>
          <w:tcPr>
            <w:tcW w:w="4531" w:type="dxa"/>
            <w:gridSpan w:val="2"/>
            <w:tcBorders>
              <w:left w:val="single" w:sz="4" w:space="0" w:color="auto"/>
            </w:tcBorders>
          </w:tcPr>
          <w:p w:rsidR="005906E8" w:rsidRDefault="005906E8" w:rsidP="002C7AA9">
            <w:pPr>
              <w:jc w:val="center"/>
              <w:rPr>
                <w:b/>
              </w:rPr>
            </w:pPr>
            <w:r w:rsidRPr="0080655D">
              <w:rPr>
                <w:noProof/>
                <w:sz w:val="16"/>
                <w:szCs w:val="16"/>
                <w:lang w:eastAsia="de-DE"/>
              </w:rPr>
              <w:t xml:space="preserve">Schaltung </w:t>
            </w:r>
            <w:r>
              <w:rPr>
                <w:noProof/>
                <w:sz w:val="16"/>
                <w:szCs w:val="16"/>
                <w:lang w:eastAsia="de-DE"/>
              </w:rPr>
              <w:t>2</w:t>
            </w:r>
            <w:r w:rsidRPr="0080655D">
              <w:rPr>
                <w:noProof/>
                <w:sz w:val="16"/>
                <w:szCs w:val="16"/>
                <w:lang w:eastAsia="de-DE"/>
              </w:rPr>
              <w:t xml:space="preserve"> und Aufbau</w:t>
            </w:r>
          </w:p>
        </w:tc>
      </w:tr>
    </w:tbl>
    <w:p w:rsidR="005906E8" w:rsidRPr="0057291A" w:rsidRDefault="005906E8" w:rsidP="005906E8"/>
    <w:p w:rsidR="005906E8" w:rsidRDefault="005906E8" w:rsidP="005906E8">
      <w:r>
        <w:rPr>
          <w:noProof/>
          <w:lang w:eastAsia="de-DE"/>
        </w:rPr>
        <w:drawing>
          <wp:anchor distT="0" distB="0" distL="114300" distR="114300" simplePos="0" relativeHeight="251691008" behindDoc="1" locked="0" layoutInCell="1" allowOverlap="1" wp14:anchorId="4ABC4039" wp14:editId="32F8B5DB">
            <wp:simplePos x="0" y="0"/>
            <wp:positionH relativeFrom="column">
              <wp:posOffset>3726180</wp:posOffset>
            </wp:positionH>
            <wp:positionV relativeFrom="paragraph">
              <wp:posOffset>54610</wp:posOffset>
            </wp:positionV>
            <wp:extent cx="1990090" cy="1290955"/>
            <wp:effectExtent l="0" t="0" r="0" b="4445"/>
            <wp:wrapTight wrapText="bothSides">
              <wp:wrapPolygon edited="0">
                <wp:start x="0" y="0"/>
                <wp:lineTo x="0" y="21356"/>
                <wp:lineTo x="21297" y="21356"/>
                <wp:lineTo x="21297"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90090" cy="1290955"/>
                    </a:xfrm>
                    <a:prstGeom prst="rect">
                      <a:avLst/>
                    </a:prstGeom>
                  </pic:spPr>
                </pic:pic>
              </a:graphicData>
            </a:graphic>
            <wp14:sizeRelH relativeFrom="margin">
              <wp14:pctWidth>0</wp14:pctWidth>
            </wp14:sizeRelH>
            <wp14:sizeRelV relativeFrom="margin">
              <wp14:pctHeight>0</wp14:pctHeight>
            </wp14:sizeRelV>
          </wp:anchor>
        </w:drawing>
      </w:r>
      <w:r>
        <w:t>Ein Steckbrett hat eine besondere Struktur, die hier nicht berücksichtigt wurde, der häufigste Fehler – neben Wackelkontakten – beim Arbeiten mit Steckbrettern. Eine Spalte ist Durchverbunden, die Spannungsversorgungsreihen ‘+‘ und ‘–‚ sind ebenfalls durchverbunden:</w:t>
      </w:r>
    </w:p>
    <w:p w:rsidR="005906E8" w:rsidRDefault="005906E8" w:rsidP="005906E8"/>
    <w:p w:rsidR="005906E8" w:rsidRDefault="005906E8" w:rsidP="005906E8">
      <w:r>
        <w:t xml:space="preserve">Es wurde in beiden Fällen die </w:t>
      </w:r>
      <w:r w:rsidRPr="0057291A">
        <w:rPr>
          <w:b/>
        </w:rPr>
        <w:t>räumliche Anordnung</w:t>
      </w:r>
      <w:r>
        <w:t xml:space="preserve"> der Bauteile gemäß Schaltplan 1:1 auf das Steckbrett übertragen, was nicht funktioniert. Die Bauteile müssen für die korrekte Durchkontaktierung alle um eine Spalte verschoben werden. Eine Kontrolle ist über den Abgleich zwischen Leitungen auf dem Schaltplan und Durchkontaktierung auf dem Steckbrett möglich. In der 2. Schaltung wurde zudem der </w:t>
      </w:r>
      <w:r w:rsidRPr="00AF2AFC">
        <w:rPr>
          <w:i/>
        </w:rPr>
        <w:t>klassische Kurzschluss</w:t>
      </w:r>
      <w:r>
        <w:t xml:space="preserve"> erzeugt, in dem beide Beine der LED in eine  – durchkontaktierte – Spalte gesteckt wurden.</w:t>
      </w:r>
    </w:p>
    <w:p w:rsidR="005906E8" w:rsidRDefault="005906E8" w:rsidP="005906E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2796"/>
        <w:gridCol w:w="1912"/>
        <w:gridCol w:w="2779"/>
      </w:tblGrid>
      <w:tr w:rsidR="005906E8" w:rsidTr="002C7AA9">
        <w:tc>
          <w:tcPr>
            <w:tcW w:w="2127" w:type="dxa"/>
          </w:tcPr>
          <w:p w:rsidR="005906E8" w:rsidRDefault="005906E8" w:rsidP="002C7AA9">
            <w:pPr>
              <w:rPr>
                <w:b/>
              </w:rPr>
            </w:pPr>
            <w:r>
              <w:rPr>
                <w:noProof/>
                <w:lang w:eastAsia="de-DE"/>
              </w:rPr>
              <w:drawing>
                <wp:inline distT="0" distB="0" distL="0" distR="0" wp14:anchorId="0A6562A9" wp14:editId="6E86A789">
                  <wp:extent cx="866443" cy="766119"/>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82790" cy="780573"/>
                          </a:xfrm>
                          <a:prstGeom prst="rect">
                            <a:avLst/>
                          </a:prstGeom>
                        </pic:spPr>
                      </pic:pic>
                    </a:graphicData>
                  </a:graphic>
                </wp:inline>
              </w:drawing>
            </w:r>
          </w:p>
        </w:tc>
        <w:tc>
          <w:tcPr>
            <w:tcW w:w="2268" w:type="dxa"/>
            <w:tcBorders>
              <w:right w:val="single" w:sz="4" w:space="0" w:color="auto"/>
            </w:tcBorders>
          </w:tcPr>
          <w:p w:rsidR="005906E8" w:rsidRDefault="005906E8" w:rsidP="002C7AA9">
            <w:pPr>
              <w:rPr>
                <w:b/>
              </w:rPr>
            </w:pPr>
            <w:r>
              <w:rPr>
                <w:noProof/>
                <w:lang w:eastAsia="de-DE"/>
              </w:rPr>
              <w:drawing>
                <wp:inline distT="0" distB="0" distL="0" distR="0" wp14:anchorId="3ED6312D" wp14:editId="3A294F4F">
                  <wp:extent cx="1633875" cy="1519881"/>
                  <wp:effectExtent l="0" t="0" r="4445" b="444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59847" cy="1544041"/>
                          </a:xfrm>
                          <a:prstGeom prst="rect">
                            <a:avLst/>
                          </a:prstGeom>
                        </pic:spPr>
                      </pic:pic>
                    </a:graphicData>
                  </a:graphic>
                </wp:inline>
              </w:drawing>
            </w:r>
          </w:p>
        </w:tc>
        <w:tc>
          <w:tcPr>
            <w:tcW w:w="2400" w:type="dxa"/>
            <w:tcBorders>
              <w:left w:val="single" w:sz="4" w:space="0" w:color="auto"/>
            </w:tcBorders>
          </w:tcPr>
          <w:p w:rsidR="005906E8" w:rsidRDefault="005906E8" w:rsidP="002C7AA9">
            <w:pPr>
              <w:rPr>
                <w:noProof/>
                <w:lang w:eastAsia="de-DE"/>
              </w:rPr>
            </w:pPr>
          </w:p>
          <w:p w:rsidR="005906E8" w:rsidRDefault="005906E8" w:rsidP="002C7AA9">
            <w:pPr>
              <w:jc w:val="center"/>
              <w:rPr>
                <w:b/>
              </w:rPr>
            </w:pPr>
            <w:r>
              <w:rPr>
                <w:noProof/>
                <w:lang w:eastAsia="de-DE"/>
              </w:rPr>
              <w:drawing>
                <wp:inline distT="0" distB="0" distL="0" distR="0" wp14:anchorId="5DD459DF" wp14:editId="3688A77D">
                  <wp:extent cx="1075267" cy="652097"/>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01255" cy="667857"/>
                          </a:xfrm>
                          <a:prstGeom prst="rect">
                            <a:avLst/>
                          </a:prstGeom>
                        </pic:spPr>
                      </pic:pic>
                    </a:graphicData>
                  </a:graphic>
                </wp:inline>
              </w:drawing>
            </w:r>
          </w:p>
        </w:tc>
        <w:tc>
          <w:tcPr>
            <w:tcW w:w="2266" w:type="dxa"/>
          </w:tcPr>
          <w:p w:rsidR="005906E8" w:rsidRDefault="005906E8" w:rsidP="002C7AA9">
            <w:pPr>
              <w:jc w:val="center"/>
              <w:rPr>
                <w:b/>
              </w:rPr>
            </w:pPr>
            <w:r>
              <w:rPr>
                <w:noProof/>
                <w:lang w:eastAsia="de-DE"/>
              </w:rPr>
              <w:drawing>
                <wp:inline distT="0" distB="0" distL="0" distR="0" wp14:anchorId="338E3A55" wp14:editId="72609323">
                  <wp:extent cx="1627801" cy="16090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50465" cy="1631494"/>
                          </a:xfrm>
                          <a:prstGeom prst="rect">
                            <a:avLst/>
                          </a:prstGeom>
                        </pic:spPr>
                      </pic:pic>
                    </a:graphicData>
                  </a:graphic>
                </wp:inline>
              </w:drawing>
            </w:r>
          </w:p>
        </w:tc>
      </w:tr>
      <w:tr w:rsidR="005906E8" w:rsidTr="002C7AA9">
        <w:tc>
          <w:tcPr>
            <w:tcW w:w="4395" w:type="dxa"/>
            <w:gridSpan w:val="2"/>
            <w:tcBorders>
              <w:right w:val="single" w:sz="4" w:space="0" w:color="auto"/>
            </w:tcBorders>
          </w:tcPr>
          <w:p w:rsidR="005906E8" w:rsidRDefault="005906E8" w:rsidP="002C7AA9">
            <w:pPr>
              <w:jc w:val="center"/>
              <w:rPr>
                <w:b/>
              </w:rPr>
            </w:pPr>
            <w:r w:rsidRPr="0080655D">
              <w:rPr>
                <w:noProof/>
                <w:sz w:val="16"/>
                <w:szCs w:val="16"/>
                <w:lang w:eastAsia="de-DE"/>
              </w:rPr>
              <w:t>Schaltung 1 und Aufbau</w:t>
            </w:r>
          </w:p>
        </w:tc>
        <w:tc>
          <w:tcPr>
            <w:tcW w:w="4666" w:type="dxa"/>
            <w:gridSpan w:val="2"/>
            <w:tcBorders>
              <w:left w:val="single" w:sz="4" w:space="0" w:color="auto"/>
            </w:tcBorders>
          </w:tcPr>
          <w:p w:rsidR="005906E8" w:rsidRDefault="005906E8" w:rsidP="002C7AA9">
            <w:pPr>
              <w:jc w:val="center"/>
              <w:rPr>
                <w:b/>
              </w:rPr>
            </w:pPr>
            <w:r w:rsidRPr="0080655D">
              <w:rPr>
                <w:noProof/>
                <w:sz w:val="16"/>
                <w:szCs w:val="16"/>
                <w:lang w:eastAsia="de-DE"/>
              </w:rPr>
              <w:t xml:space="preserve">Schaltung </w:t>
            </w:r>
            <w:r>
              <w:rPr>
                <w:noProof/>
                <w:sz w:val="16"/>
                <w:szCs w:val="16"/>
                <w:lang w:eastAsia="de-DE"/>
              </w:rPr>
              <w:t>1 - Korrekt</w:t>
            </w:r>
          </w:p>
        </w:tc>
      </w:tr>
    </w:tbl>
    <w:p w:rsidR="005906E8" w:rsidRDefault="005906E8" w:rsidP="005906E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5"/>
        <w:gridCol w:w="2457"/>
        <w:gridCol w:w="2494"/>
        <w:gridCol w:w="2585"/>
      </w:tblGrid>
      <w:tr w:rsidR="005906E8" w:rsidTr="002C7AA9">
        <w:tc>
          <w:tcPr>
            <w:tcW w:w="2265" w:type="dxa"/>
          </w:tcPr>
          <w:p w:rsidR="005906E8" w:rsidRDefault="005906E8" w:rsidP="002C7AA9">
            <w:pPr>
              <w:rPr>
                <w:b/>
              </w:rPr>
            </w:pPr>
            <w:r>
              <w:rPr>
                <w:noProof/>
                <w:lang w:eastAsia="de-DE"/>
              </w:rPr>
              <w:drawing>
                <wp:inline distT="0" distB="0" distL="0" distR="0" wp14:anchorId="7DF991C2" wp14:editId="6A59BCFB">
                  <wp:extent cx="863278" cy="704335"/>
                  <wp:effectExtent l="0" t="0" r="0" b="63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02601" cy="736418"/>
                          </a:xfrm>
                          <a:prstGeom prst="rect">
                            <a:avLst/>
                          </a:prstGeom>
                        </pic:spPr>
                      </pic:pic>
                    </a:graphicData>
                  </a:graphic>
                </wp:inline>
              </w:drawing>
            </w:r>
          </w:p>
        </w:tc>
        <w:tc>
          <w:tcPr>
            <w:tcW w:w="2265" w:type="dxa"/>
            <w:tcBorders>
              <w:right w:val="single" w:sz="4" w:space="0" w:color="auto"/>
            </w:tcBorders>
          </w:tcPr>
          <w:p w:rsidR="005906E8" w:rsidRDefault="005906E8" w:rsidP="002C7AA9">
            <w:pPr>
              <w:rPr>
                <w:b/>
              </w:rPr>
            </w:pPr>
            <w:r>
              <w:rPr>
                <w:noProof/>
                <w:lang w:eastAsia="de-DE"/>
              </w:rPr>
              <w:drawing>
                <wp:inline distT="0" distB="0" distL="0" distR="0" wp14:anchorId="0FB3CC9E" wp14:editId="7FBD7E4B">
                  <wp:extent cx="1464276" cy="1302907"/>
                  <wp:effectExtent l="0" t="0" r="317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95242" cy="1330460"/>
                          </a:xfrm>
                          <a:prstGeom prst="rect">
                            <a:avLst/>
                          </a:prstGeom>
                        </pic:spPr>
                      </pic:pic>
                    </a:graphicData>
                  </a:graphic>
                </wp:inline>
              </w:drawing>
            </w:r>
          </w:p>
        </w:tc>
        <w:tc>
          <w:tcPr>
            <w:tcW w:w="2265" w:type="dxa"/>
            <w:tcBorders>
              <w:left w:val="single" w:sz="4" w:space="0" w:color="auto"/>
            </w:tcBorders>
          </w:tcPr>
          <w:p w:rsidR="005906E8" w:rsidRDefault="005906E8" w:rsidP="002C7AA9">
            <w:pPr>
              <w:jc w:val="center"/>
              <w:rPr>
                <w:b/>
              </w:rPr>
            </w:pPr>
            <w:r>
              <w:rPr>
                <w:noProof/>
                <w:lang w:eastAsia="de-DE"/>
              </w:rPr>
              <w:drawing>
                <wp:inline distT="0" distB="0" distL="0" distR="0" wp14:anchorId="23A30C97" wp14:editId="4126D4BF">
                  <wp:extent cx="1491511" cy="855133"/>
                  <wp:effectExtent l="0" t="0" r="0"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21114" cy="872105"/>
                          </a:xfrm>
                          <a:prstGeom prst="rect">
                            <a:avLst/>
                          </a:prstGeom>
                        </pic:spPr>
                      </pic:pic>
                    </a:graphicData>
                  </a:graphic>
                </wp:inline>
              </w:drawing>
            </w:r>
          </w:p>
        </w:tc>
        <w:tc>
          <w:tcPr>
            <w:tcW w:w="2266" w:type="dxa"/>
          </w:tcPr>
          <w:p w:rsidR="005906E8" w:rsidRDefault="005906E8" w:rsidP="002C7AA9">
            <w:pPr>
              <w:jc w:val="center"/>
              <w:rPr>
                <w:b/>
              </w:rPr>
            </w:pPr>
            <w:r>
              <w:rPr>
                <w:noProof/>
                <w:lang w:eastAsia="de-DE"/>
              </w:rPr>
              <w:drawing>
                <wp:inline distT="0" distB="0" distL="0" distR="0" wp14:anchorId="09BC7FB4" wp14:editId="1F7BC77A">
                  <wp:extent cx="1550773" cy="1516834"/>
                  <wp:effectExtent l="0" t="0" r="0" b="762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87326" cy="1552587"/>
                          </a:xfrm>
                          <a:prstGeom prst="rect">
                            <a:avLst/>
                          </a:prstGeom>
                        </pic:spPr>
                      </pic:pic>
                    </a:graphicData>
                  </a:graphic>
                </wp:inline>
              </w:drawing>
            </w:r>
          </w:p>
        </w:tc>
      </w:tr>
      <w:tr w:rsidR="005906E8" w:rsidTr="002C7AA9">
        <w:tc>
          <w:tcPr>
            <w:tcW w:w="4530" w:type="dxa"/>
            <w:gridSpan w:val="2"/>
            <w:tcBorders>
              <w:right w:val="single" w:sz="4" w:space="0" w:color="auto"/>
            </w:tcBorders>
          </w:tcPr>
          <w:p w:rsidR="005906E8" w:rsidRDefault="005906E8" w:rsidP="002C7AA9">
            <w:pPr>
              <w:jc w:val="center"/>
              <w:rPr>
                <w:b/>
              </w:rPr>
            </w:pPr>
            <w:r w:rsidRPr="0080655D">
              <w:rPr>
                <w:noProof/>
                <w:sz w:val="16"/>
                <w:szCs w:val="16"/>
                <w:lang w:eastAsia="de-DE"/>
              </w:rPr>
              <w:t xml:space="preserve">Schaltung </w:t>
            </w:r>
            <w:r>
              <w:rPr>
                <w:noProof/>
                <w:sz w:val="16"/>
                <w:szCs w:val="16"/>
                <w:lang w:eastAsia="de-DE"/>
              </w:rPr>
              <w:t>2</w:t>
            </w:r>
            <w:r w:rsidRPr="0080655D">
              <w:rPr>
                <w:noProof/>
                <w:sz w:val="16"/>
                <w:szCs w:val="16"/>
                <w:lang w:eastAsia="de-DE"/>
              </w:rPr>
              <w:t xml:space="preserve"> und Aufbau</w:t>
            </w:r>
          </w:p>
        </w:tc>
        <w:tc>
          <w:tcPr>
            <w:tcW w:w="4531" w:type="dxa"/>
            <w:gridSpan w:val="2"/>
            <w:tcBorders>
              <w:left w:val="single" w:sz="4" w:space="0" w:color="auto"/>
            </w:tcBorders>
          </w:tcPr>
          <w:p w:rsidR="005906E8" w:rsidRDefault="005906E8" w:rsidP="002C7AA9">
            <w:pPr>
              <w:jc w:val="center"/>
              <w:rPr>
                <w:b/>
              </w:rPr>
            </w:pPr>
            <w:r w:rsidRPr="0080655D">
              <w:rPr>
                <w:noProof/>
                <w:sz w:val="16"/>
                <w:szCs w:val="16"/>
                <w:lang w:eastAsia="de-DE"/>
              </w:rPr>
              <w:t xml:space="preserve">Schaltung </w:t>
            </w:r>
            <w:r>
              <w:rPr>
                <w:noProof/>
                <w:sz w:val="16"/>
                <w:szCs w:val="16"/>
                <w:lang w:eastAsia="de-DE"/>
              </w:rPr>
              <w:t>2 - Korrekt</w:t>
            </w:r>
          </w:p>
        </w:tc>
      </w:tr>
    </w:tbl>
    <w:p w:rsidR="005906E8" w:rsidRDefault="005906E8" w:rsidP="005906E8"/>
    <w:p w:rsidR="005906E8" w:rsidRDefault="005906E8" w:rsidP="005906E8"/>
    <w:p w:rsidR="005906E8" w:rsidRDefault="005906E8" w:rsidP="005906E8"/>
    <w:p w:rsidR="005906E8" w:rsidRDefault="005906E8" w:rsidP="005906E8"/>
    <w:p w:rsidR="005906E8" w:rsidRDefault="005906E8" w:rsidP="005906E8"/>
    <w:p w:rsidR="005906E8" w:rsidRDefault="005906E8" w:rsidP="005906E8"/>
    <w:p w:rsidR="005906E8" w:rsidRDefault="005906E8" w:rsidP="005906E8"/>
    <w:p w:rsidR="005906E8" w:rsidRDefault="005906E8" w:rsidP="005906E8"/>
    <w:p w:rsidR="005906E8" w:rsidRDefault="005906E8" w:rsidP="005906E8"/>
    <w:p w:rsidR="005906E8" w:rsidRDefault="005906E8" w:rsidP="005906E8"/>
    <w:p w:rsidR="005906E8" w:rsidRPr="00705BB1" w:rsidRDefault="005906E8" w:rsidP="005906E8">
      <w:pPr>
        <w:rPr>
          <w:b/>
        </w:rPr>
      </w:pPr>
      <w:r>
        <w:rPr>
          <w:b/>
        </w:rPr>
        <w:t>f.2</w:t>
      </w:r>
      <w:r w:rsidRPr="00705BB1">
        <w:rPr>
          <w:b/>
        </w:rPr>
        <w:t xml:space="preserve">) </w:t>
      </w:r>
    </w:p>
    <w:p w:rsidR="005906E8" w:rsidRDefault="005906E8" w:rsidP="005906E8">
      <w:pPr>
        <w:jc w:val="left"/>
      </w:pPr>
      <w:r>
        <w:t xml:space="preserve">Beide Aufbauten auf dem Steckbrett funktionieren, die obere ist allerdings besser, da sie 1:1 das Schaltbild umsetzt. Das ist ein sehr wichtiger Faktor, insbesondere auch in der Lehre. </w:t>
      </w:r>
    </w:p>
    <w:p w:rsidR="005906E8" w:rsidRDefault="005906E8" w:rsidP="005906E8">
      <w:pPr>
        <w:jc w:val="left"/>
      </w:pPr>
    </w:p>
    <w:p w:rsidR="005906E8" w:rsidRDefault="005906E8" w:rsidP="005906E8">
      <w:pPr>
        <w:jc w:val="left"/>
      </w:pPr>
      <w:r>
        <w:t>Ob der Vorwiderstand vor oder hinter der LED verbaut ist, ist solange egal, wie kein Verzweigungspunkt betroffen ist. Zudem sind die Begriffe ‘vor‘ und ‘hinter‘ relativ. Der Widerstand ist hier ‘vor‘ der LED, wenn von + nach – geschaut wird, wie in der Elektronik üblich.</w:t>
      </w:r>
    </w:p>
    <w:p w:rsidR="005906E8" w:rsidRDefault="005906E8" w:rsidP="005906E8">
      <w:pPr>
        <w:jc w:val="lef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5906E8" w:rsidTr="002C7AA9">
        <w:tc>
          <w:tcPr>
            <w:tcW w:w="4530" w:type="dxa"/>
            <w:tcBorders>
              <w:right w:val="single" w:sz="4" w:space="0" w:color="auto"/>
            </w:tcBorders>
          </w:tcPr>
          <w:p w:rsidR="005906E8" w:rsidRDefault="005906E8" w:rsidP="002C7AA9">
            <w:pPr>
              <w:jc w:val="center"/>
            </w:pPr>
            <w:r>
              <w:rPr>
                <w:noProof/>
                <w:lang w:eastAsia="de-DE"/>
              </w:rPr>
              <w:drawing>
                <wp:inline distT="0" distB="0" distL="0" distR="0" wp14:anchorId="6AA057CD" wp14:editId="2455546D">
                  <wp:extent cx="2400300" cy="923925"/>
                  <wp:effectExtent l="0" t="0" r="0" b="9525"/>
                  <wp:docPr id="42" name="Grafik 42"/>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52"/>
                          <a:stretch>
                            <a:fillRect/>
                          </a:stretch>
                        </pic:blipFill>
                        <pic:spPr>
                          <a:xfrm>
                            <a:off x="0" y="0"/>
                            <a:ext cx="2400300" cy="923925"/>
                          </a:xfrm>
                          <a:prstGeom prst="rect">
                            <a:avLst/>
                          </a:prstGeom>
                        </pic:spPr>
                      </pic:pic>
                    </a:graphicData>
                  </a:graphic>
                </wp:inline>
              </w:drawing>
            </w:r>
          </w:p>
        </w:tc>
        <w:tc>
          <w:tcPr>
            <w:tcW w:w="4531" w:type="dxa"/>
            <w:tcBorders>
              <w:left w:val="single" w:sz="4" w:space="0" w:color="auto"/>
            </w:tcBorders>
          </w:tcPr>
          <w:p w:rsidR="005906E8" w:rsidRDefault="005906E8" w:rsidP="002C7AA9">
            <w:pPr>
              <w:jc w:val="center"/>
            </w:pPr>
            <w:r>
              <w:rPr>
                <w:noProof/>
                <w:lang w:eastAsia="de-DE"/>
              </w:rPr>
              <w:drawing>
                <wp:inline distT="0" distB="0" distL="0" distR="0" wp14:anchorId="7894A439" wp14:editId="796D1B9C">
                  <wp:extent cx="2517732" cy="1650224"/>
                  <wp:effectExtent l="0" t="0" r="0" b="762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27721" cy="1656771"/>
                          </a:xfrm>
                          <a:prstGeom prst="rect">
                            <a:avLst/>
                          </a:prstGeom>
                        </pic:spPr>
                      </pic:pic>
                    </a:graphicData>
                  </a:graphic>
                </wp:inline>
              </w:drawing>
            </w:r>
          </w:p>
        </w:tc>
      </w:tr>
    </w:tbl>
    <w:p w:rsidR="005906E8" w:rsidRDefault="005906E8" w:rsidP="005906E8">
      <w:pPr>
        <w:jc w:val="left"/>
      </w:pPr>
    </w:p>
    <w:p w:rsidR="005906E8" w:rsidRPr="00274B63" w:rsidRDefault="005906E8" w:rsidP="005906E8"/>
    <w:p w:rsidR="005906E8" w:rsidRDefault="005906E8" w:rsidP="005906E8"/>
    <w:p w:rsidR="005906E8" w:rsidRDefault="005906E8" w:rsidP="005906E8"/>
    <w:p w:rsidR="005906E8" w:rsidRDefault="005906E8" w:rsidP="005906E8"/>
    <w:p w:rsidR="005906E8" w:rsidRDefault="005906E8" w:rsidP="005906E8">
      <w:pPr>
        <w:rPr>
          <w:b/>
        </w:rPr>
      </w:pPr>
      <w:r>
        <w:rPr>
          <w:b/>
        </w:rPr>
        <w:br w:type="page"/>
      </w:r>
    </w:p>
    <w:p w:rsidR="005906E8" w:rsidRDefault="005906E8" w:rsidP="005906E8">
      <w:pPr>
        <w:rPr>
          <w:b/>
        </w:rPr>
      </w:pPr>
      <w:r>
        <w:rPr>
          <w:b/>
        </w:rPr>
        <w:lastRenderedPageBreak/>
        <w:t>g</w:t>
      </w:r>
      <w:r w:rsidRPr="00151824">
        <w:rPr>
          <w:b/>
        </w:rPr>
        <w:t>)</w:t>
      </w:r>
      <w:r>
        <w:t xml:space="preserve"> 4-Bit-Binärzähler </w:t>
      </w:r>
    </w:p>
    <w:p w:rsidR="005906E8" w:rsidRDefault="005906E8" w:rsidP="005906E8"/>
    <w:p w:rsidR="005906E8" w:rsidRPr="00E6212C" w:rsidRDefault="005906E8" w:rsidP="005906E8">
      <w:r>
        <w:t>Aufbau wie (f)  mit einer LED mehr, also 3 LEDs für die Binärzahlen</w:t>
      </w:r>
    </w:p>
    <w:p w:rsidR="005906E8" w:rsidRPr="00E6212C" w:rsidRDefault="005906E8" w:rsidP="005906E8"/>
    <w:p w:rsidR="005906E8" w:rsidRPr="007D2611" w:rsidRDefault="005906E8" w:rsidP="005906E8">
      <w:pPr>
        <w:pStyle w:val="Code"/>
        <w:jc w:val="right"/>
        <w:rPr>
          <w:b/>
          <w:color w:val="FF0000"/>
        </w:rPr>
      </w:pPr>
      <w:r w:rsidRPr="007D2611">
        <w:rPr>
          <w:b/>
          <w:color w:val="FF0000"/>
        </w:rPr>
        <w:t>0010_AB3_externeSchaltungen_</w:t>
      </w:r>
      <w:r>
        <w:rPr>
          <w:b/>
          <w:color w:val="FF0000"/>
        </w:rPr>
        <w:t>3</w:t>
      </w:r>
      <w:r w:rsidRPr="007D2611">
        <w:rPr>
          <w:b/>
          <w:color w:val="FF0000"/>
        </w:rPr>
        <w:t>BitBinaerzaehler_lsg</w:t>
      </w:r>
    </w:p>
    <w:p w:rsidR="005906E8" w:rsidRPr="0025796C" w:rsidRDefault="005906E8" w:rsidP="005906E8">
      <w:pPr>
        <w:pStyle w:val="Code"/>
      </w:pPr>
    </w:p>
    <w:p w:rsidR="005906E8" w:rsidRPr="00530165" w:rsidRDefault="005906E8" w:rsidP="005906E8">
      <w:pPr>
        <w:pStyle w:val="Code"/>
      </w:pPr>
      <w:r w:rsidRPr="00530165">
        <w:t>//3-Bit-Binärzähler</w:t>
      </w:r>
    </w:p>
    <w:p w:rsidR="005906E8" w:rsidRPr="0025796C" w:rsidRDefault="005906E8" w:rsidP="005906E8">
      <w:pPr>
        <w:pStyle w:val="Code"/>
        <w:rPr>
          <w:lang w:val="en-US"/>
        </w:rPr>
      </w:pPr>
      <w:r w:rsidRPr="0025796C">
        <w:rPr>
          <w:lang w:val="en-US"/>
        </w:rPr>
        <w:t>//CBA mit A=LSB=2^0, B=2^1, C=2^2</w:t>
      </w:r>
    </w:p>
    <w:p w:rsidR="005906E8" w:rsidRPr="0025796C" w:rsidRDefault="005906E8" w:rsidP="005906E8">
      <w:pPr>
        <w:pStyle w:val="Code"/>
        <w:rPr>
          <w:lang w:val="en-US"/>
        </w:rPr>
      </w:pPr>
    </w:p>
    <w:p w:rsidR="005906E8" w:rsidRPr="00530165" w:rsidRDefault="005906E8" w:rsidP="005906E8">
      <w:pPr>
        <w:pStyle w:val="Code"/>
        <w:rPr>
          <w:lang w:val="en-US"/>
        </w:rPr>
      </w:pPr>
      <w:r w:rsidRPr="00530165">
        <w:rPr>
          <w:lang w:val="en-US"/>
        </w:rPr>
        <w:t>int A = 8;      </w:t>
      </w:r>
    </w:p>
    <w:p w:rsidR="005906E8" w:rsidRPr="008E7582" w:rsidRDefault="005906E8" w:rsidP="005906E8">
      <w:pPr>
        <w:pStyle w:val="Code"/>
      </w:pPr>
      <w:r w:rsidRPr="008E7582">
        <w:t xml:space="preserve">int B = 9;     </w:t>
      </w:r>
    </w:p>
    <w:p w:rsidR="005906E8" w:rsidRPr="008E7582" w:rsidRDefault="005906E8" w:rsidP="005906E8">
      <w:pPr>
        <w:pStyle w:val="Code"/>
      </w:pPr>
      <w:r w:rsidRPr="008E7582">
        <w:t>int C = 10;      </w:t>
      </w:r>
    </w:p>
    <w:p w:rsidR="005906E8" w:rsidRPr="0025796C" w:rsidRDefault="005906E8" w:rsidP="005906E8">
      <w:pPr>
        <w:pStyle w:val="Code"/>
      </w:pPr>
      <w:r w:rsidRPr="0025796C">
        <w:t>int delaytime = 1000;   //Verzögerungszeit zwischen dem LED-Umschalten</w:t>
      </w:r>
    </w:p>
    <w:p w:rsidR="005906E8" w:rsidRPr="0025796C" w:rsidRDefault="005906E8" w:rsidP="005906E8">
      <w:pPr>
        <w:pStyle w:val="Code"/>
      </w:pPr>
    </w:p>
    <w:p w:rsidR="005906E8" w:rsidRPr="00530165" w:rsidRDefault="005906E8" w:rsidP="005906E8">
      <w:pPr>
        <w:pStyle w:val="Code"/>
        <w:rPr>
          <w:lang w:val="en-US"/>
        </w:rPr>
      </w:pPr>
      <w:r w:rsidRPr="00530165">
        <w:rPr>
          <w:lang w:val="en-US"/>
        </w:rPr>
        <w:t>void setup()</w:t>
      </w:r>
    </w:p>
    <w:p w:rsidR="005906E8" w:rsidRPr="00530165" w:rsidRDefault="005906E8" w:rsidP="005906E8">
      <w:pPr>
        <w:pStyle w:val="Code"/>
        <w:rPr>
          <w:lang w:val="en-US"/>
        </w:rPr>
      </w:pPr>
      <w:r>
        <w:rPr>
          <w:noProof/>
        </w:rPr>
        <w:drawing>
          <wp:anchor distT="0" distB="0" distL="114300" distR="114300" simplePos="0" relativeHeight="251693056" behindDoc="1" locked="0" layoutInCell="1" allowOverlap="1" wp14:anchorId="69C92814" wp14:editId="65138392">
            <wp:simplePos x="0" y="0"/>
            <wp:positionH relativeFrom="margin">
              <wp:align>right</wp:align>
            </wp:positionH>
            <wp:positionV relativeFrom="paragraph">
              <wp:posOffset>6933</wp:posOffset>
            </wp:positionV>
            <wp:extent cx="1668780" cy="2718435"/>
            <wp:effectExtent l="0" t="0" r="7620" b="5715"/>
            <wp:wrapTight wrapText="bothSides">
              <wp:wrapPolygon edited="0">
                <wp:start x="0" y="0"/>
                <wp:lineTo x="0" y="21494"/>
                <wp:lineTo x="21452" y="21494"/>
                <wp:lineTo x="21452"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68780" cy="2718435"/>
                    </a:xfrm>
                    <a:prstGeom prst="rect">
                      <a:avLst/>
                    </a:prstGeom>
                  </pic:spPr>
                </pic:pic>
              </a:graphicData>
            </a:graphic>
            <wp14:sizeRelH relativeFrom="margin">
              <wp14:pctWidth>0</wp14:pctWidth>
            </wp14:sizeRelH>
            <wp14:sizeRelV relativeFrom="margin">
              <wp14:pctHeight>0</wp14:pctHeight>
            </wp14:sizeRelV>
          </wp:anchor>
        </w:drawing>
      </w:r>
      <w:r w:rsidRPr="00530165">
        <w:rPr>
          <w:lang w:val="en-US"/>
        </w:rPr>
        <w:t>{</w:t>
      </w:r>
    </w:p>
    <w:p w:rsidR="005906E8" w:rsidRPr="00530165" w:rsidRDefault="005906E8" w:rsidP="005906E8">
      <w:pPr>
        <w:pStyle w:val="Code"/>
        <w:rPr>
          <w:lang w:val="en-US"/>
        </w:rPr>
      </w:pPr>
      <w:r w:rsidRPr="00530165">
        <w:rPr>
          <w:lang w:val="en-US"/>
        </w:rPr>
        <w:t>  pinMode(A, OUTPUT);  </w:t>
      </w:r>
    </w:p>
    <w:p w:rsidR="005906E8" w:rsidRPr="00530165" w:rsidRDefault="005906E8" w:rsidP="005906E8">
      <w:pPr>
        <w:pStyle w:val="Code"/>
        <w:rPr>
          <w:lang w:val="en-US"/>
        </w:rPr>
      </w:pPr>
      <w:r w:rsidRPr="00530165">
        <w:rPr>
          <w:lang w:val="en-US"/>
        </w:rPr>
        <w:t>  pinMode(B, OUTPUT);  </w:t>
      </w:r>
    </w:p>
    <w:p w:rsidR="005906E8" w:rsidRPr="00530165" w:rsidRDefault="005906E8" w:rsidP="005906E8">
      <w:pPr>
        <w:pStyle w:val="Code"/>
        <w:rPr>
          <w:lang w:val="en-US"/>
        </w:rPr>
      </w:pPr>
      <w:r w:rsidRPr="00530165">
        <w:rPr>
          <w:lang w:val="en-US"/>
        </w:rPr>
        <w:t>  pinMode(C, OUTPUT);  </w:t>
      </w:r>
    </w:p>
    <w:p w:rsidR="005906E8" w:rsidRPr="00530165" w:rsidRDefault="005906E8" w:rsidP="005906E8">
      <w:pPr>
        <w:pStyle w:val="Code"/>
        <w:rPr>
          <w:lang w:val="en-US"/>
        </w:rPr>
      </w:pPr>
      <w:r w:rsidRPr="00530165">
        <w:rPr>
          <w:lang w:val="en-US"/>
        </w:rPr>
        <w:t>}</w:t>
      </w:r>
    </w:p>
    <w:p w:rsidR="005906E8" w:rsidRPr="00530165" w:rsidRDefault="005906E8" w:rsidP="005906E8">
      <w:pPr>
        <w:pStyle w:val="Code"/>
        <w:rPr>
          <w:lang w:val="en-US"/>
        </w:rPr>
      </w:pPr>
    </w:p>
    <w:p w:rsidR="005906E8" w:rsidRPr="00530165" w:rsidRDefault="005906E8" w:rsidP="005906E8">
      <w:pPr>
        <w:pStyle w:val="Code"/>
        <w:rPr>
          <w:lang w:val="en-US"/>
        </w:rPr>
      </w:pPr>
      <w:r w:rsidRPr="00530165">
        <w:rPr>
          <w:lang w:val="en-US"/>
        </w:rPr>
        <w:t xml:space="preserve">void loop() </w:t>
      </w:r>
    </w:p>
    <w:p w:rsidR="005906E8" w:rsidRPr="00530165" w:rsidRDefault="005906E8" w:rsidP="005906E8">
      <w:pPr>
        <w:pStyle w:val="Code"/>
        <w:rPr>
          <w:lang w:val="en-US"/>
        </w:rPr>
      </w:pPr>
      <w:r w:rsidRPr="00530165">
        <w:rPr>
          <w:lang w:val="en-US"/>
        </w:rPr>
        <w:t>{</w:t>
      </w:r>
    </w:p>
    <w:p w:rsidR="005906E8" w:rsidRPr="00530165" w:rsidRDefault="005906E8" w:rsidP="005906E8">
      <w:pPr>
        <w:pStyle w:val="Code"/>
        <w:rPr>
          <w:lang w:val="en-US"/>
        </w:rPr>
      </w:pPr>
      <w:r w:rsidRPr="00530165">
        <w:rPr>
          <w:lang w:val="en-US"/>
        </w:rPr>
        <w:t>  null();</w:t>
      </w:r>
    </w:p>
    <w:p w:rsidR="005906E8" w:rsidRPr="00530165" w:rsidRDefault="005906E8" w:rsidP="005906E8">
      <w:pPr>
        <w:pStyle w:val="Code"/>
        <w:rPr>
          <w:lang w:val="en-US"/>
        </w:rPr>
      </w:pPr>
      <w:r w:rsidRPr="00530165">
        <w:rPr>
          <w:lang w:val="en-US"/>
        </w:rPr>
        <w:t>  delay(delaytime);</w:t>
      </w:r>
    </w:p>
    <w:p w:rsidR="005906E8" w:rsidRPr="00530165" w:rsidRDefault="005906E8" w:rsidP="005906E8">
      <w:pPr>
        <w:pStyle w:val="Code"/>
        <w:rPr>
          <w:lang w:val="en-US"/>
        </w:rPr>
      </w:pPr>
      <w:r w:rsidRPr="00530165">
        <w:rPr>
          <w:lang w:val="en-US"/>
        </w:rPr>
        <w:t>  eins();</w:t>
      </w:r>
    </w:p>
    <w:p w:rsidR="005906E8" w:rsidRPr="00530165" w:rsidRDefault="005906E8" w:rsidP="005906E8">
      <w:pPr>
        <w:pStyle w:val="Code"/>
        <w:rPr>
          <w:lang w:val="en-US"/>
        </w:rPr>
      </w:pPr>
      <w:r w:rsidRPr="00530165">
        <w:rPr>
          <w:lang w:val="en-US"/>
        </w:rPr>
        <w:t>  delay(delaytime);</w:t>
      </w:r>
    </w:p>
    <w:p w:rsidR="005906E8" w:rsidRPr="00530165" w:rsidRDefault="005906E8" w:rsidP="005906E8">
      <w:pPr>
        <w:pStyle w:val="Code"/>
        <w:rPr>
          <w:lang w:val="en-US"/>
        </w:rPr>
      </w:pPr>
      <w:r w:rsidRPr="00530165">
        <w:rPr>
          <w:lang w:val="en-US"/>
        </w:rPr>
        <w:t>  zwei();</w:t>
      </w:r>
    </w:p>
    <w:p w:rsidR="005906E8" w:rsidRPr="00530165" w:rsidRDefault="005906E8" w:rsidP="005906E8">
      <w:pPr>
        <w:pStyle w:val="Code"/>
        <w:rPr>
          <w:lang w:val="en-US"/>
        </w:rPr>
      </w:pPr>
      <w:r w:rsidRPr="00530165">
        <w:rPr>
          <w:lang w:val="en-US"/>
        </w:rPr>
        <w:t>  delay(delaytime);  </w:t>
      </w:r>
    </w:p>
    <w:p w:rsidR="005906E8" w:rsidRPr="00530165" w:rsidRDefault="005906E8" w:rsidP="005906E8">
      <w:pPr>
        <w:pStyle w:val="Code"/>
        <w:rPr>
          <w:lang w:val="en-US"/>
        </w:rPr>
      </w:pPr>
      <w:r w:rsidRPr="00530165">
        <w:rPr>
          <w:lang w:val="en-US"/>
        </w:rPr>
        <w:t>  drei();</w:t>
      </w:r>
    </w:p>
    <w:p w:rsidR="005906E8" w:rsidRPr="00530165" w:rsidRDefault="005906E8" w:rsidP="005906E8">
      <w:pPr>
        <w:pStyle w:val="Code"/>
        <w:rPr>
          <w:lang w:val="en-US"/>
        </w:rPr>
      </w:pPr>
      <w:r w:rsidRPr="00530165">
        <w:rPr>
          <w:lang w:val="en-US"/>
        </w:rPr>
        <w:t>  delay(delaytime);</w:t>
      </w:r>
    </w:p>
    <w:p w:rsidR="005906E8" w:rsidRPr="00530165" w:rsidRDefault="005906E8" w:rsidP="005906E8">
      <w:pPr>
        <w:pStyle w:val="Code"/>
        <w:rPr>
          <w:lang w:val="en-US"/>
        </w:rPr>
      </w:pPr>
      <w:r w:rsidRPr="00530165">
        <w:rPr>
          <w:lang w:val="en-US"/>
        </w:rPr>
        <w:t>  vier();</w:t>
      </w:r>
    </w:p>
    <w:p w:rsidR="005906E8" w:rsidRPr="00530165" w:rsidRDefault="005906E8" w:rsidP="005906E8">
      <w:pPr>
        <w:pStyle w:val="Code"/>
        <w:rPr>
          <w:lang w:val="en-US"/>
        </w:rPr>
      </w:pPr>
      <w:r w:rsidRPr="00530165">
        <w:rPr>
          <w:lang w:val="en-US"/>
        </w:rPr>
        <w:t>  delay(delaytime);</w:t>
      </w:r>
    </w:p>
    <w:p w:rsidR="005906E8" w:rsidRPr="00530165" w:rsidRDefault="005906E8" w:rsidP="005906E8">
      <w:pPr>
        <w:pStyle w:val="Code"/>
        <w:rPr>
          <w:lang w:val="en-US"/>
        </w:rPr>
      </w:pPr>
      <w:r w:rsidRPr="00530165">
        <w:rPr>
          <w:lang w:val="en-US"/>
        </w:rPr>
        <w:t>  fuenf();</w:t>
      </w:r>
    </w:p>
    <w:p w:rsidR="005906E8" w:rsidRPr="00530165" w:rsidRDefault="005906E8" w:rsidP="005906E8">
      <w:pPr>
        <w:pStyle w:val="Code"/>
        <w:rPr>
          <w:lang w:val="en-US"/>
        </w:rPr>
      </w:pPr>
      <w:r w:rsidRPr="00530165">
        <w:rPr>
          <w:lang w:val="en-US"/>
        </w:rPr>
        <w:t>  delay(delaytime);</w:t>
      </w:r>
    </w:p>
    <w:p w:rsidR="005906E8" w:rsidRPr="00530165" w:rsidRDefault="005906E8" w:rsidP="005906E8">
      <w:pPr>
        <w:pStyle w:val="Code"/>
        <w:rPr>
          <w:lang w:val="en-US"/>
        </w:rPr>
      </w:pPr>
      <w:r w:rsidRPr="00530165">
        <w:rPr>
          <w:lang w:val="en-US"/>
        </w:rPr>
        <w:t>  sechs();</w:t>
      </w:r>
    </w:p>
    <w:p w:rsidR="005906E8" w:rsidRPr="00530165" w:rsidRDefault="005906E8" w:rsidP="005906E8">
      <w:pPr>
        <w:pStyle w:val="Code"/>
        <w:rPr>
          <w:lang w:val="en-US"/>
        </w:rPr>
      </w:pPr>
      <w:r w:rsidRPr="00530165">
        <w:rPr>
          <w:lang w:val="en-US"/>
        </w:rPr>
        <w:t>  delay(delaytime);</w:t>
      </w:r>
    </w:p>
    <w:p w:rsidR="005906E8" w:rsidRPr="00530165" w:rsidRDefault="005906E8" w:rsidP="005906E8">
      <w:pPr>
        <w:pStyle w:val="Code"/>
        <w:rPr>
          <w:lang w:val="en-US"/>
        </w:rPr>
      </w:pPr>
      <w:r w:rsidRPr="00530165">
        <w:rPr>
          <w:lang w:val="en-US"/>
        </w:rPr>
        <w:t>  sieben();</w:t>
      </w:r>
    </w:p>
    <w:p w:rsidR="005906E8" w:rsidRPr="00530165" w:rsidRDefault="005906E8" w:rsidP="005906E8">
      <w:pPr>
        <w:pStyle w:val="Code"/>
        <w:rPr>
          <w:lang w:val="en-US"/>
        </w:rPr>
      </w:pPr>
      <w:r w:rsidRPr="00530165">
        <w:rPr>
          <w:lang w:val="en-US"/>
        </w:rPr>
        <w:t>  delay(delaytime);</w:t>
      </w:r>
    </w:p>
    <w:p w:rsidR="005906E8" w:rsidRPr="00530165" w:rsidRDefault="005906E8" w:rsidP="005906E8">
      <w:pPr>
        <w:pStyle w:val="Code"/>
        <w:rPr>
          <w:lang w:val="en-US"/>
        </w:rPr>
      </w:pPr>
      <w:r>
        <w:rPr>
          <w:noProof/>
        </w:rPr>
        <w:drawing>
          <wp:anchor distT="0" distB="0" distL="114300" distR="114300" simplePos="0" relativeHeight="251695104" behindDoc="0" locked="0" layoutInCell="1" allowOverlap="1" wp14:anchorId="38AB5EFE" wp14:editId="2167FFC8">
            <wp:simplePos x="0" y="0"/>
            <wp:positionH relativeFrom="margin">
              <wp:posOffset>2179955</wp:posOffset>
            </wp:positionH>
            <wp:positionV relativeFrom="paragraph">
              <wp:posOffset>100330</wp:posOffset>
            </wp:positionV>
            <wp:extent cx="3569335" cy="2261235"/>
            <wp:effectExtent l="0" t="0" r="0" b="5715"/>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69335" cy="2261235"/>
                    </a:xfrm>
                    <a:prstGeom prst="rect">
                      <a:avLst/>
                    </a:prstGeom>
                  </pic:spPr>
                </pic:pic>
              </a:graphicData>
            </a:graphic>
            <wp14:sizeRelH relativeFrom="margin">
              <wp14:pctWidth>0</wp14:pctWidth>
            </wp14:sizeRelH>
            <wp14:sizeRelV relativeFrom="margin">
              <wp14:pctHeight>0</wp14:pctHeight>
            </wp14:sizeRelV>
          </wp:anchor>
        </w:drawing>
      </w:r>
      <w:r w:rsidRPr="00530165">
        <w:rPr>
          <w:lang w:val="en-US"/>
        </w:rPr>
        <w:t>}</w:t>
      </w:r>
    </w:p>
    <w:p w:rsidR="005906E8" w:rsidRPr="00530165" w:rsidRDefault="005906E8" w:rsidP="005906E8">
      <w:pPr>
        <w:pStyle w:val="Code"/>
        <w:rPr>
          <w:lang w:val="en-US"/>
        </w:rPr>
      </w:pPr>
      <w:r w:rsidRPr="00530165">
        <w:rPr>
          <w:lang w:val="en-US"/>
        </w:rPr>
        <w:br/>
      </w:r>
    </w:p>
    <w:p w:rsidR="005906E8" w:rsidRPr="00530165" w:rsidRDefault="005906E8" w:rsidP="005906E8">
      <w:pPr>
        <w:pStyle w:val="Code"/>
        <w:rPr>
          <w:lang w:val="en-US"/>
        </w:rPr>
      </w:pPr>
      <w:r w:rsidRPr="00530165">
        <w:rPr>
          <w:lang w:val="en-US"/>
        </w:rPr>
        <w:t xml:space="preserve">void null()   </w:t>
      </w:r>
    </w:p>
    <w:p w:rsidR="005906E8" w:rsidRPr="00530165" w:rsidRDefault="005906E8" w:rsidP="005906E8">
      <w:pPr>
        <w:pStyle w:val="Code"/>
        <w:rPr>
          <w:lang w:val="en-US"/>
        </w:rPr>
      </w:pPr>
      <w:r w:rsidRPr="00530165">
        <w:rPr>
          <w:lang w:val="en-US"/>
        </w:rPr>
        <w:t>{</w:t>
      </w:r>
    </w:p>
    <w:p w:rsidR="005906E8" w:rsidRPr="00530165" w:rsidRDefault="005906E8" w:rsidP="005906E8">
      <w:pPr>
        <w:pStyle w:val="Code"/>
        <w:rPr>
          <w:lang w:val="en-US"/>
        </w:rPr>
      </w:pPr>
      <w:r w:rsidRPr="00530165">
        <w:rPr>
          <w:lang w:val="en-US"/>
        </w:rPr>
        <w:t xml:space="preserve">    </w:t>
      </w:r>
    </w:p>
    <w:p w:rsidR="005906E8" w:rsidRPr="00530165" w:rsidRDefault="005906E8" w:rsidP="005906E8">
      <w:pPr>
        <w:pStyle w:val="Code"/>
        <w:rPr>
          <w:lang w:val="en-US"/>
        </w:rPr>
      </w:pPr>
      <w:r w:rsidRPr="00530165">
        <w:rPr>
          <w:lang w:val="en-US"/>
        </w:rPr>
        <w:t>    digitalWrite(A, LOW);</w:t>
      </w:r>
    </w:p>
    <w:p w:rsidR="005906E8" w:rsidRPr="00530165" w:rsidRDefault="005906E8" w:rsidP="005906E8">
      <w:pPr>
        <w:pStyle w:val="Code"/>
        <w:rPr>
          <w:lang w:val="en-US"/>
        </w:rPr>
      </w:pPr>
      <w:r w:rsidRPr="00530165">
        <w:rPr>
          <w:lang w:val="en-US"/>
        </w:rPr>
        <w:t>    digitalWrite(B, LOW);</w:t>
      </w:r>
    </w:p>
    <w:p w:rsidR="005906E8" w:rsidRPr="00530165" w:rsidRDefault="005906E8" w:rsidP="005906E8">
      <w:pPr>
        <w:pStyle w:val="Code"/>
        <w:rPr>
          <w:lang w:val="en-US"/>
        </w:rPr>
      </w:pPr>
      <w:r w:rsidRPr="00530165">
        <w:rPr>
          <w:lang w:val="en-US"/>
        </w:rPr>
        <w:t>    digitalWrite(C, LOW);</w:t>
      </w:r>
    </w:p>
    <w:p w:rsidR="005906E8" w:rsidRPr="00530165" w:rsidRDefault="005906E8" w:rsidP="005906E8">
      <w:pPr>
        <w:pStyle w:val="Code"/>
        <w:rPr>
          <w:lang w:val="en-US"/>
        </w:rPr>
      </w:pPr>
      <w:r w:rsidRPr="00530165">
        <w:rPr>
          <w:lang w:val="en-US"/>
        </w:rPr>
        <w:t>}</w:t>
      </w:r>
    </w:p>
    <w:p w:rsidR="005906E8" w:rsidRPr="00530165" w:rsidRDefault="005906E8" w:rsidP="005906E8">
      <w:pPr>
        <w:pStyle w:val="Code"/>
        <w:rPr>
          <w:lang w:val="en-US"/>
        </w:rPr>
      </w:pPr>
    </w:p>
    <w:p w:rsidR="005906E8" w:rsidRPr="00530165" w:rsidRDefault="005906E8" w:rsidP="005906E8">
      <w:pPr>
        <w:pStyle w:val="Code"/>
        <w:rPr>
          <w:lang w:val="en-US"/>
        </w:rPr>
      </w:pPr>
      <w:r w:rsidRPr="00530165">
        <w:rPr>
          <w:lang w:val="en-US"/>
        </w:rPr>
        <w:t xml:space="preserve">void eins()   </w:t>
      </w:r>
    </w:p>
    <w:p w:rsidR="005906E8" w:rsidRPr="00530165" w:rsidRDefault="005906E8" w:rsidP="005906E8">
      <w:pPr>
        <w:pStyle w:val="Code"/>
        <w:rPr>
          <w:lang w:val="en-US"/>
        </w:rPr>
      </w:pPr>
      <w:r w:rsidRPr="00530165">
        <w:rPr>
          <w:lang w:val="en-US"/>
        </w:rPr>
        <w:t>{</w:t>
      </w:r>
    </w:p>
    <w:p w:rsidR="005906E8" w:rsidRPr="00530165" w:rsidRDefault="005906E8" w:rsidP="005906E8">
      <w:pPr>
        <w:pStyle w:val="Code"/>
        <w:rPr>
          <w:lang w:val="en-US"/>
        </w:rPr>
      </w:pPr>
      <w:r w:rsidRPr="00530165">
        <w:rPr>
          <w:lang w:val="en-US"/>
        </w:rPr>
        <w:t xml:space="preserve">    </w:t>
      </w:r>
    </w:p>
    <w:p w:rsidR="005906E8" w:rsidRPr="00530165" w:rsidRDefault="005906E8" w:rsidP="005906E8">
      <w:pPr>
        <w:pStyle w:val="Code"/>
        <w:rPr>
          <w:lang w:val="en-US"/>
        </w:rPr>
      </w:pPr>
      <w:r w:rsidRPr="00530165">
        <w:rPr>
          <w:lang w:val="en-US"/>
        </w:rPr>
        <w:t>    digitalWrite(A, HIGH);</w:t>
      </w:r>
    </w:p>
    <w:p w:rsidR="005906E8" w:rsidRPr="00530165" w:rsidRDefault="005906E8" w:rsidP="005906E8">
      <w:pPr>
        <w:pStyle w:val="Code"/>
        <w:rPr>
          <w:lang w:val="en-US"/>
        </w:rPr>
      </w:pPr>
      <w:r w:rsidRPr="00530165">
        <w:rPr>
          <w:lang w:val="en-US"/>
        </w:rPr>
        <w:t>    digitalWrite(B, LOW);</w:t>
      </w:r>
    </w:p>
    <w:p w:rsidR="005906E8" w:rsidRPr="00530165" w:rsidRDefault="005906E8" w:rsidP="005906E8">
      <w:pPr>
        <w:pStyle w:val="Code"/>
        <w:rPr>
          <w:lang w:val="en-US"/>
        </w:rPr>
      </w:pPr>
      <w:r w:rsidRPr="00530165">
        <w:rPr>
          <w:lang w:val="en-US"/>
        </w:rPr>
        <w:t>    digitalWrite(C, LOW);</w:t>
      </w:r>
    </w:p>
    <w:p w:rsidR="005906E8" w:rsidRPr="00530165" w:rsidRDefault="005906E8" w:rsidP="005906E8">
      <w:pPr>
        <w:pStyle w:val="Code"/>
        <w:rPr>
          <w:lang w:val="en-US"/>
        </w:rPr>
      </w:pPr>
      <w:r w:rsidRPr="00530165">
        <w:rPr>
          <w:lang w:val="en-US"/>
        </w:rPr>
        <w:t>}</w:t>
      </w:r>
    </w:p>
    <w:p w:rsidR="005906E8" w:rsidRPr="00530165" w:rsidRDefault="005906E8" w:rsidP="005906E8">
      <w:pPr>
        <w:pStyle w:val="Code"/>
        <w:rPr>
          <w:lang w:val="en-US"/>
        </w:rPr>
      </w:pPr>
    </w:p>
    <w:p w:rsidR="005906E8" w:rsidRPr="00530165" w:rsidRDefault="005906E8" w:rsidP="005906E8">
      <w:pPr>
        <w:pStyle w:val="Code"/>
        <w:rPr>
          <w:lang w:val="en-US"/>
        </w:rPr>
      </w:pPr>
      <w:r w:rsidRPr="00530165">
        <w:rPr>
          <w:lang w:val="en-US"/>
        </w:rPr>
        <w:t xml:space="preserve">void zwei()   </w:t>
      </w:r>
    </w:p>
    <w:p w:rsidR="005906E8" w:rsidRPr="00530165" w:rsidRDefault="005906E8" w:rsidP="005906E8">
      <w:pPr>
        <w:pStyle w:val="Code"/>
        <w:rPr>
          <w:lang w:val="en-US"/>
        </w:rPr>
      </w:pPr>
      <w:r w:rsidRPr="00530165">
        <w:rPr>
          <w:lang w:val="en-US"/>
        </w:rPr>
        <w:t>{</w:t>
      </w:r>
    </w:p>
    <w:p w:rsidR="005906E8" w:rsidRPr="00530165" w:rsidRDefault="005906E8" w:rsidP="005906E8">
      <w:pPr>
        <w:pStyle w:val="Code"/>
        <w:rPr>
          <w:lang w:val="en-US"/>
        </w:rPr>
      </w:pPr>
      <w:r w:rsidRPr="00530165">
        <w:rPr>
          <w:lang w:val="en-US"/>
        </w:rPr>
        <w:t xml:space="preserve">    </w:t>
      </w:r>
    </w:p>
    <w:p w:rsidR="005906E8" w:rsidRPr="00530165" w:rsidRDefault="005906E8" w:rsidP="005906E8">
      <w:pPr>
        <w:pStyle w:val="Code"/>
        <w:rPr>
          <w:lang w:val="en-US"/>
        </w:rPr>
      </w:pPr>
      <w:r w:rsidRPr="00530165">
        <w:rPr>
          <w:lang w:val="en-US"/>
        </w:rPr>
        <w:t>    digitalWrite(A, LOW);</w:t>
      </w:r>
    </w:p>
    <w:p w:rsidR="005906E8" w:rsidRPr="00530165" w:rsidRDefault="005906E8" w:rsidP="005906E8">
      <w:pPr>
        <w:pStyle w:val="Code"/>
        <w:rPr>
          <w:lang w:val="en-US"/>
        </w:rPr>
      </w:pPr>
      <w:r w:rsidRPr="00530165">
        <w:rPr>
          <w:lang w:val="en-US"/>
        </w:rPr>
        <w:t>    digitalWrite(B, HIGH);</w:t>
      </w:r>
    </w:p>
    <w:p w:rsidR="005906E8" w:rsidRPr="00530165" w:rsidRDefault="005906E8" w:rsidP="005906E8">
      <w:pPr>
        <w:pStyle w:val="Code"/>
        <w:rPr>
          <w:lang w:val="en-US"/>
        </w:rPr>
      </w:pPr>
      <w:r w:rsidRPr="00530165">
        <w:rPr>
          <w:lang w:val="en-US"/>
        </w:rPr>
        <w:t>    digitalWrite(C, LOW);</w:t>
      </w:r>
    </w:p>
    <w:p w:rsidR="005906E8" w:rsidRPr="008E7582" w:rsidRDefault="005906E8" w:rsidP="005906E8">
      <w:pPr>
        <w:pStyle w:val="Code"/>
      </w:pPr>
      <w:r w:rsidRPr="008E7582">
        <w:t>}</w:t>
      </w:r>
    </w:p>
    <w:p w:rsidR="005906E8" w:rsidRPr="008E7582" w:rsidRDefault="005906E8" w:rsidP="005906E8">
      <w:pPr>
        <w:pStyle w:val="Code"/>
      </w:pPr>
    </w:p>
    <w:p w:rsidR="005906E8" w:rsidRPr="008E7582" w:rsidRDefault="005906E8" w:rsidP="005906E8">
      <w:pPr>
        <w:pStyle w:val="Code"/>
      </w:pPr>
      <w:r w:rsidRPr="008E7582">
        <w:lastRenderedPageBreak/>
        <w:t>…</w:t>
      </w:r>
    </w:p>
    <w:p w:rsidR="005906E8" w:rsidRPr="008E7582" w:rsidRDefault="005906E8" w:rsidP="005906E8">
      <w:pPr>
        <w:pStyle w:val="Code"/>
      </w:pPr>
    </w:p>
    <w:p w:rsidR="005906E8" w:rsidRPr="008E7582" w:rsidRDefault="005906E8" w:rsidP="005906E8">
      <w:pPr>
        <w:pStyle w:val="Code"/>
      </w:pPr>
      <w:r w:rsidRPr="008E7582">
        <w:t xml:space="preserve">void sieben()   </w:t>
      </w:r>
    </w:p>
    <w:p w:rsidR="005906E8" w:rsidRPr="008E7582" w:rsidRDefault="005906E8" w:rsidP="005906E8">
      <w:pPr>
        <w:pStyle w:val="Code"/>
      </w:pPr>
      <w:r w:rsidRPr="008E7582">
        <w:t>{</w:t>
      </w:r>
    </w:p>
    <w:p w:rsidR="005906E8" w:rsidRPr="008E7582" w:rsidRDefault="005906E8" w:rsidP="005906E8">
      <w:pPr>
        <w:pStyle w:val="Code"/>
      </w:pPr>
      <w:r w:rsidRPr="008E7582">
        <w:t xml:space="preserve">    </w:t>
      </w:r>
    </w:p>
    <w:p w:rsidR="005906E8" w:rsidRPr="008E7582" w:rsidRDefault="005906E8" w:rsidP="005906E8">
      <w:pPr>
        <w:pStyle w:val="Code"/>
      </w:pPr>
      <w:r w:rsidRPr="008E7582">
        <w:t>    digitalWrite(A, HIGH);</w:t>
      </w:r>
    </w:p>
    <w:p w:rsidR="005906E8" w:rsidRPr="008E7582" w:rsidRDefault="005906E8" w:rsidP="005906E8">
      <w:pPr>
        <w:pStyle w:val="Code"/>
      </w:pPr>
      <w:r w:rsidRPr="008E7582">
        <w:t>    digitalWrite(B, HIGH);</w:t>
      </w:r>
    </w:p>
    <w:p w:rsidR="005906E8" w:rsidRPr="0025796C" w:rsidRDefault="005906E8" w:rsidP="005906E8">
      <w:pPr>
        <w:pStyle w:val="Code"/>
      </w:pPr>
      <w:r w:rsidRPr="008E7582">
        <w:t xml:space="preserve">    </w:t>
      </w:r>
      <w:r w:rsidRPr="0025796C">
        <w:t>digitalWrite(C, HIGH);</w:t>
      </w:r>
    </w:p>
    <w:p w:rsidR="005906E8" w:rsidRPr="0025796C" w:rsidRDefault="005906E8" w:rsidP="005906E8">
      <w:pPr>
        <w:pStyle w:val="Code"/>
      </w:pPr>
      <w:r w:rsidRPr="0025796C">
        <w:t>}</w:t>
      </w:r>
    </w:p>
    <w:p w:rsidR="005906E8" w:rsidRPr="0025796C" w:rsidRDefault="005906E8" w:rsidP="005906E8">
      <w:pPr>
        <w:pStyle w:val="Code"/>
      </w:pPr>
    </w:p>
    <w:p w:rsidR="005906E8" w:rsidRPr="00DF3E8C" w:rsidRDefault="005906E8" w:rsidP="005906E8">
      <w:pPr>
        <w:pStyle w:val="Code"/>
      </w:pPr>
    </w:p>
    <w:p w:rsidR="005906E8" w:rsidRPr="00DF3E8C" w:rsidRDefault="005906E8" w:rsidP="005906E8"/>
    <w:p w:rsidR="005906E8" w:rsidRDefault="005906E8" w:rsidP="005906E8">
      <w:pPr>
        <w:jc w:val="center"/>
        <w:rPr>
          <w:b/>
        </w:rPr>
      </w:pPr>
      <w:r>
        <w:rPr>
          <w:b/>
        </w:rPr>
        <w:t>Erster Ansatz mit Schülern, aber</w:t>
      </w:r>
    </w:p>
    <w:p w:rsidR="005906E8" w:rsidRDefault="005906E8" w:rsidP="005906E8">
      <w:pPr>
        <w:jc w:val="center"/>
      </w:pPr>
      <w:r>
        <w:rPr>
          <w:b/>
        </w:rPr>
        <w:t>DAS GEHT SCHÖNER, man nutze ein Array…</w:t>
      </w:r>
    </w:p>
    <w:p w:rsidR="005906E8" w:rsidRDefault="005906E8" w:rsidP="005906E8"/>
    <w:p w:rsidR="005906E8" w:rsidRDefault="005906E8" w:rsidP="005906E8"/>
    <w:p w:rsidR="005906E8" w:rsidRPr="00DF3E8C" w:rsidRDefault="005906E8" w:rsidP="005906E8">
      <w:pPr>
        <w:pStyle w:val="Code"/>
        <w:jc w:val="right"/>
        <w:rPr>
          <w:b/>
          <w:color w:val="FF0000"/>
        </w:rPr>
      </w:pPr>
      <w:r w:rsidRPr="00DF3E8C">
        <w:rPr>
          <w:b/>
          <w:color w:val="FF0000"/>
        </w:rPr>
        <w:t>0010_AB3_externeSchaltungen_</w:t>
      </w:r>
      <w:r>
        <w:rPr>
          <w:b/>
          <w:color w:val="FF0000"/>
        </w:rPr>
        <w:t>3</w:t>
      </w:r>
      <w:r w:rsidRPr="00DF3E8C">
        <w:rPr>
          <w:b/>
          <w:color w:val="FF0000"/>
        </w:rPr>
        <w:t>BitBinaerzaehler_mitArray_lsg</w:t>
      </w:r>
    </w:p>
    <w:p w:rsidR="005906E8" w:rsidRDefault="005906E8" w:rsidP="005906E8"/>
    <w:p w:rsidR="005906E8" w:rsidRPr="0025796C" w:rsidRDefault="005906E8" w:rsidP="005906E8">
      <w:pPr>
        <w:pStyle w:val="Code"/>
      </w:pPr>
      <w:r w:rsidRPr="0025796C">
        <w:t>//3-Bit-Binärzähler</w:t>
      </w:r>
    </w:p>
    <w:p w:rsidR="005906E8" w:rsidRPr="00C70A3E" w:rsidRDefault="005906E8" w:rsidP="005906E8">
      <w:pPr>
        <w:pStyle w:val="Code"/>
        <w:rPr>
          <w:lang w:val="en-US"/>
        </w:rPr>
      </w:pPr>
      <w:r w:rsidRPr="00C70A3E">
        <w:rPr>
          <w:lang w:val="en-US"/>
        </w:rPr>
        <w:t>//CBA mit A=LSB=2^0, B=2^1, C=2^2</w:t>
      </w:r>
    </w:p>
    <w:p w:rsidR="005906E8" w:rsidRPr="00C70A3E" w:rsidRDefault="005906E8" w:rsidP="005906E8">
      <w:pPr>
        <w:pStyle w:val="Code"/>
        <w:rPr>
          <w:lang w:val="en-US"/>
        </w:rPr>
      </w:pPr>
    </w:p>
    <w:p w:rsidR="005906E8" w:rsidRPr="00C70A3E" w:rsidRDefault="005906E8" w:rsidP="005906E8">
      <w:pPr>
        <w:pStyle w:val="Code"/>
        <w:rPr>
          <w:lang w:val="en-US"/>
        </w:rPr>
      </w:pPr>
      <w:r w:rsidRPr="00C70A3E">
        <w:rPr>
          <w:lang w:val="en-US"/>
        </w:rPr>
        <w:t>int A = 8;      </w:t>
      </w:r>
    </w:p>
    <w:p w:rsidR="005906E8" w:rsidRPr="008E7582" w:rsidRDefault="005906E8" w:rsidP="005906E8">
      <w:pPr>
        <w:pStyle w:val="Code"/>
      </w:pPr>
      <w:r w:rsidRPr="008E7582">
        <w:t xml:space="preserve">int B = 9;     </w:t>
      </w:r>
    </w:p>
    <w:p w:rsidR="005906E8" w:rsidRPr="008E7582" w:rsidRDefault="005906E8" w:rsidP="005906E8">
      <w:pPr>
        <w:pStyle w:val="Code"/>
      </w:pPr>
      <w:r w:rsidRPr="008E7582">
        <w:t>int C = 10;      </w:t>
      </w:r>
    </w:p>
    <w:p w:rsidR="005906E8" w:rsidRPr="0025796C" w:rsidRDefault="005906E8" w:rsidP="005906E8">
      <w:pPr>
        <w:pStyle w:val="Code"/>
      </w:pPr>
      <w:r w:rsidRPr="0025796C">
        <w:t>int delaytime = 1000;   //Verzögerungszeit zwischen dem LED-Umschalten</w:t>
      </w:r>
    </w:p>
    <w:p w:rsidR="005906E8" w:rsidRPr="0025796C" w:rsidRDefault="005906E8" w:rsidP="005906E8">
      <w:pPr>
        <w:pStyle w:val="Code"/>
      </w:pPr>
    </w:p>
    <w:p w:rsidR="005906E8" w:rsidRPr="008E7582" w:rsidRDefault="005906E8" w:rsidP="005906E8">
      <w:pPr>
        <w:pStyle w:val="Code"/>
      </w:pPr>
      <w:r w:rsidRPr="008E7582">
        <w:t>int binaerzahlen[8][3] = {</w:t>
      </w:r>
    </w:p>
    <w:p w:rsidR="005906E8" w:rsidRPr="008E7582" w:rsidRDefault="005906E8" w:rsidP="005906E8">
      <w:pPr>
        <w:pStyle w:val="Code"/>
      </w:pPr>
      <w:r>
        <w:rPr>
          <w:noProof/>
        </w:rPr>
        <w:drawing>
          <wp:anchor distT="0" distB="0" distL="114300" distR="114300" simplePos="0" relativeHeight="251694080" behindDoc="0" locked="0" layoutInCell="1" allowOverlap="1" wp14:anchorId="2DCC5667" wp14:editId="131B707B">
            <wp:simplePos x="0" y="0"/>
            <wp:positionH relativeFrom="margin">
              <wp:align>right</wp:align>
            </wp:positionH>
            <wp:positionV relativeFrom="paragraph">
              <wp:posOffset>86755</wp:posOffset>
            </wp:positionV>
            <wp:extent cx="3686810" cy="2334895"/>
            <wp:effectExtent l="0" t="0" r="8890" b="8255"/>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86810" cy="2334895"/>
                    </a:xfrm>
                    <a:prstGeom prst="rect">
                      <a:avLst/>
                    </a:prstGeom>
                  </pic:spPr>
                </pic:pic>
              </a:graphicData>
            </a:graphic>
            <wp14:sizeRelH relativeFrom="margin">
              <wp14:pctWidth>0</wp14:pctWidth>
            </wp14:sizeRelH>
            <wp14:sizeRelV relativeFrom="margin">
              <wp14:pctHeight>0</wp14:pctHeight>
            </wp14:sizeRelV>
          </wp:anchor>
        </w:drawing>
      </w:r>
      <w:r w:rsidRPr="008E7582">
        <w:t>  {0,0,0},   //0</w:t>
      </w:r>
    </w:p>
    <w:p w:rsidR="005906E8" w:rsidRPr="008E7582" w:rsidRDefault="005906E8" w:rsidP="005906E8">
      <w:pPr>
        <w:pStyle w:val="Code"/>
      </w:pPr>
      <w:r w:rsidRPr="008E7582">
        <w:t>  {0,0,1},   //1</w:t>
      </w:r>
    </w:p>
    <w:p w:rsidR="005906E8" w:rsidRPr="008E7582" w:rsidRDefault="005906E8" w:rsidP="005906E8">
      <w:pPr>
        <w:pStyle w:val="Code"/>
      </w:pPr>
      <w:r w:rsidRPr="008E7582">
        <w:t>  {0,1,0},</w:t>
      </w:r>
    </w:p>
    <w:p w:rsidR="005906E8" w:rsidRPr="008E7582" w:rsidRDefault="005906E8" w:rsidP="005906E8">
      <w:pPr>
        <w:pStyle w:val="Code"/>
      </w:pPr>
      <w:r w:rsidRPr="008E7582">
        <w:t>  {0,1,1},</w:t>
      </w:r>
    </w:p>
    <w:p w:rsidR="005906E8" w:rsidRPr="008E7582" w:rsidRDefault="005906E8" w:rsidP="005906E8">
      <w:pPr>
        <w:pStyle w:val="Code"/>
      </w:pPr>
      <w:r w:rsidRPr="008E7582">
        <w:t>  {1,0,0},</w:t>
      </w:r>
    </w:p>
    <w:p w:rsidR="005906E8" w:rsidRPr="008E7582" w:rsidRDefault="005906E8" w:rsidP="005906E8">
      <w:pPr>
        <w:pStyle w:val="Code"/>
      </w:pPr>
      <w:r w:rsidRPr="008E7582">
        <w:t>  {1,0,1},</w:t>
      </w:r>
    </w:p>
    <w:p w:rsidR="005906E8" w:rsidRPr="008E7582" w:rsidRDefault="005906E8" w:rsidP="005906E8">
      <w:pPr>
        <w:pStyle w:val="Code"/>
      </w:pPr>
      <w:r w:rsidRPr="008E7582">
        <w:t>  {1,1,0},</w:t>
      </w:r>
    </w:p>
    <w:p w:rsidR="005906E8" w:rsidRPr="008E7582" w:rsidRDefault="005906E8" w:rsidP="005906E8">
      <w:pPr>
        <w:pStyle w:val="Code"/>
      </w:pPr>
      <w:r w:rsidRPr="008E7582">
        <w:t>  {1,1,1},    //7</w:t>
      </w:r>
    </w:p>
    <w:p w:rsidR="005906E8" w:rsidRPr="008E7582" w:rsidRDefault="005906E8" w:rsidP="005906E8">
      <w:pPr>
        <w:pStyle w:val="Code"/>
      </w:pPr>
      <w:r w:rsidRPr="008E7582">
        <w:t>  };</w:t>
      </w:r>
    </w:p>
    <w:p w:rsidR="005906E8" w:rsidRPr="008E7582" w:rsidRDefault="005906E8" w:rsidP="005906E8">
      <w:pPr>
        <w:pStyle w:val="Code"/>
      </w:pPr>
    </w:p>
    <w:p w:rsidR="005906E8" w:rsidRPr="008E7582" w:rsidRDefault="005906E8" w:rsidP="005906E8">
      <w:pPr>
        <w:pStyle w:val="Code"/>
      </w:pPr>
      <w:r w:rsidRPr="008E7582">
        <w:t>void setup()</w:t>
      </w:r>
    </w:p>
    <w:p w:rsidR="005906E8" w:rsidRPr="008E7582" w:rsidRDefault="005906E8" w:rsidP="005906E8">
      <w:pPr>
        <w:pStyle w:val="Code"/>
      </w:pPr>
      <w:r w:rsidRPr="008E7582">
        <w:t>{</w:t>
      </w:r>
    </w:p>
    <w:p w:rsidR="005906E8" w:rsidRPr="008E7582" w:rsidRDefault="005906E8" w:rsidP="005906E8">
      <w:pPr>
        <w:pStyle w:val="Code"/>
      </w:pPr>
      <w:r w:rsidRPr="008E7582">
        <w:t>  pinMode(A, OUTPUT);  </w:t>
      </w:r>
    </w:p>
    <w:p w:rsidR="005906E8" w:rsidRPr="00C70A3E" w:rsidRDefault="005906E8" w:rsidP="005906E8">
      <w:pPr>
        <w:pStyle w:val="Code"/>
        <w:rPr>
          <w:lang w:val="en-US"/>
        </w:rPr>
      </w:pPr>
      <w:r w:rsidRPr="008E7582">
        <w:t xml:space="preserve">  </w:t>
      </w:r>
      <w:r w:rsidRPr="00C70A3E">
        <w:rPr>
          <w:lang w:val="en-US"/>
        </w:rPr>
        <w:t>pinMode(B, OUTPUT);  </w:t>
      </w:r>
    </w:p>
    <w:p w:rsidR="005906E8" w:rsidRPr="00C70A3E" w:rsidRDefault="005906E8" w:rsidP="005906E8">
      <w:pPr>
        <w:pStyle w:val="Code"/>
        <w:rPr>
          <w:lang w:val="en-US"/>
        </w:rPr>
      </w:pPr>
      <w:r w:rsidRPr="00C70A3E">
        <w:rPr>
          <w:lang w:val="en-US"/>
        </w:rPr>
        <w:t>  pinMode(C, OUTPUT);    </w:t>
      </w:r>
    </w:p>
    <w:p w:rsidR="005906E8" w:rsidRPr="008E7582" w:rsidRDefault="005906E8" w:rsidP="005906E8">
      <w:pPr>
        <w:pStyle w:val="Code"/>
      </w:pPr>
      <w:r w:rsidRPr="008E7582">
        <w:t>}</w:t>
      </w:r>
    </w:p>
    <w:p w:rsidR="005906E8" w:rsidRPr="008E7582" w:rsidRDefault="005906E8" w:rsidP="005906E8">
      <w:pPr>
        <w:pStyle w:val="Code"/>
      </w:pPr>
    </w:p>
    <w:p w:rsidR="005906E8" w:rsidRPr="008E7582" w:rsidRDefault="005906E8" w:rsidP="005906E8">
      <w:pPr>
        <w:pStyle w:val="Code"/>
      </w:pPr>
      <w:r w:rsidRPr="008E7582">
        <w:t xml:space="preserve">void loop() </w:t>
      </w:r>
    </w:p>
    <w:p w:rsidR="005906E8" w:rsidRPr="008E7582" w:rsidRDefault="005906E8" w:rsidP="005906E8">
      <w:pPr>
        <w:pStyle w:val="Code"/>
      </w:pPr>
      <w:r w:rsidRPr="008E7582">
        <w:t>{</w:t>
      </w:r>
    </w:p>
    <w:p w:rsidR="005906E8" w:rsidRPr="0025796C" w:rsidRDefault="005906E8" w:rsidP="005906E8">
      <w:pPr>
        <w:pStyle w:val="Code"/>
      </w:pPr>
      <w:r w:rsidRPr="008E7582">
        <w:t xml:space="preserve">  </w:t>
      </w:r>
      <w:r w:rsidRPr="0025796C">
        <w:t>for( int dezimalzahl=0; dezimalzahl&lt;8; dezimalzahl++)</w:t>
      </w:r>
    </w:p>
    <w:p w:rsidR="005906E8" w:rsidRPr="0025796C" w:rsidRDefault="005906E8" w:rsidP="005906E8">
      <w:pPr>
        <w:pStyle w:val="Code"/>
      </w:pPr>
      <w:r w:rsidRPr="0025796C">
        <w:t>  {</w:t>
      </w:r>
    </w:p>
    <w:p w:rsidR="005906E8" w:rsidRPr="0025796C" w:rsidRDefault="005906E8" w:rsidP="005906E8">
      <w:pPr>
        <w:pStyle w:val="Code"/>
      </w:pPr>
      <w:r w:rsidRPr="0025796C">
        <w:t>    zeigeBinaerziffer(dezimalzahl);</w:t>
      </w:r>
    </w:p>
    <w:p w:rsidR="005906E8" w:rsidRPr="0025796C" w:rsidRDefault="005906E8" w:rsidP="005906E8">
      <w:pPr>
        <w:pStyle w:val="Code"/>
      </w:pPr>
      <w:r w:rsidRPr="0025796C">
        <w:t>    delay(delaytime);</w:t>
      </w:r>
    </w:p>
    <w:p w:rsidR="005906E8" w:rsidRPr="0025796C" w:rsidRDefault="005906E8" w:rsidP="005906E8">
      <w:pPr>
        <w:pStyle w:val="Code"/>
      </w:pPr>
      <w:r w:rsidRPr="0025796C">
        <w:t>  }</w:t>
      </w:r>
    </w:p>
    <w:p w:rsidR="005906E8" w:rsidRPr="0025796C" w:rsidRDefault="005906E8" w:rsidP="005906E8">
      <w:pPr>
        <w:pStyle w:val="Code"/>
      </w:pPr>
      <w:r w:rsidRPr="0025796C">
        <w:t>}</w:t>
      </w:r>
    </w:p>
    <w:p w:rsidR="005906E8" w:rsidRPr="0025796C" w:rsidRDefault="005906E8" w:rsidP="005906E8">
      <w:pPr>
        <w:pStyle w:val="Code"/>
      </w:pPr>
    </w:p>
    <w:p w:rsidR="005906E8" w:rsidRPr="0025796C" w:rsidRDefault="005906E8" w:rsidP="005906E8">
      <w:pPr>
        <w:pStyle w:val="Code"/>
      </w:pPr>
      <w:r>
        <w:t>//</w:t>
      </w:r>
      <w:r w:rsidRPr="0025796C">
        <w:t xml:space="preserve">liest aus dem Array, in dem die Binärcodierung für die Dezimalzahlen 0-7 </w:t>
      </w:r>
      <w:r>
        <w:t>//</w:t>
      </w:r>
      <w:r w:rsidRPr="0025796C">
        <w:t>stehen,</w:t>
      </w:r>
      <w:r>
        <w:t xml:space="preserve"> </w:t>
      </w:r>
      <w:r w:rsidRPr="0025796C">
        <w:t>die passenden Pegel für die LEDs A-C und steuert diese an</w:t>
      </w:r>
    </w:p>
    <w:p w:rsidR="005906E8" w:rsidRPr="00C70A3E" w:rsidRDefault="005906E8" w:rsidP="005906E8">
      <w:pPr>
        <w:pStyle w:val="Code"/>
      </w:pPr>
      <w:r w:rsidRPr="00C70A3E">
        <w:t xml:space="preserve">void zeigeBinaerziffer(int dezimalzahl)   </w:t>
      </w:r>
      <w:r w:rsidRPr="00794FD6">
        <w:t>//</w:t>
      </w:r>
      <w:r>
        <w:t>Reihenfolge CBA beachten</w:t>
      </w:r>
    </w:p>
    <w:p w:rsidR="005906E8" w:rsidRPr="00C70A3E" w:rsidRDefault="005906E8" w:rsidP="005906E8">
      <w:pPr>
        <w:pStyle w:val="Code"/>
      </w:pPr>
      <w:r w:rsidRPr="00C70A3E">
        <w:t>{</w:t>
      </w:r>
    </w:p>
    <w:p w:rsidR="005906E8" w:rsidRPr="00C70A3E" w:rsidRDefault="005906E8" w:rsidP="005906E8">
      <w:pPr>
        <w:pStyle w:val="Code"/>
      </w:pPr>
      <w:r w:rsidRPr="00C70A3E">
        <w:t>    digitalWrite(</w:t>
      </w:r>
      <w:r w:rsidRPr="00794FD6">
        <w:t>C</w:t>
      </w:r>
      <w:r w:rsidRPr="00C70A3E">
        <w:t>, binaerzahlen[dezimalzahl][0] );</w:t>
      </w:r>
      <w:r w:rsidRPr="00794FD6">
        <w:t xml:space="preserve"> </w:t>
      </w:r>
      <w:r>
        <w:tab/>
      </w:r>
      <w:r w:rsidRPr="00794FD6">
        <w:t>//</w:t>
      </w:r>
      <w:r>
        <w:t>MSB = C</w:t>
      </w:r>
    </w:p>
    <w:p w:rsidR="005906E8" w:rsidRPr="00C70A3E" w:rsidRDefault="005906E8" w:rsidP="005906E8">
      <w:pPr>
        <w:pStyle w:val="Code"/>
      </w:pPr>
      <w:r w:rsidRPr="00C70A3E">
        <w:t>    digitalWrite(B, binaerzahlen[dezimalzahl][1] );</w:t>
      </w:r>
    </w:p>
    <w:p w:rsidR="005906E8" w:rsidRPr="00C70A3E" w:rsidRDefault="005906E8" w:rsidP="005906E8">
      <w:pPr>
        <w:pStyle w:val="Code"/>
      </w:pPr>
      <w:r w:rsidRPr="00C70A3E">
        <w:t>    digitalWrite(</w:t>
      </w:r>
      <w:r w:rsidRPr="00794FD6">
        <w:t>A</w:t>
      </w:r>
      <w:r w:rsidRPr="00C70A3E">
        <w:t>, binaerzahlen[dezimalzahl][2] );</w:t>
      </w:r>
      <w:r w:rsidRPr="00794FD6">
        <w:t xml:space="preserve"> </w:t>
      </w:r>
      <w:r>
        <w:tab/>
        <w:t>//LSB = A</w:t>
      </w:r>
    </w:p>
    <w:p w:rsidR="005906E8" w:rsidRPr="00C70A3E" w:rsidRDefault="005906E8" w:rsidP="005906E8">
      <w:pPr>
        <w:pStyle w:val="Code"/>
      </w:pPr>
      <w:r w:rsidRPr="00C70A3E">
        <w:t>}</w:t>
      </w:r>
    </w:p>
    <w:p w:rsidR="005906E8" w:rsidRPr="00C70A3E" w:rsidRDefault="005906E8" w:rsidP="005906E8">
      <w:pPr>
        <w:shd w:val="clear" w:color="auto" w:fill="FFFFFF"/>
        <w:spacing w:line="285" w:lineRule="atLeast"/>
        <w:jc w:val="left"/>
        <w:rPr>
          <w:rFonts w:ascii="Consolas" w:eastAsia="Times New Roman" w:hAnsi="Consolas" w:cs="Times New Roman"/>
          <w:color w:val="4E5B61"/>
          <w:sz w:val="21"/>
          <w:szCs w:val="21"/>
          <w:lang w:eastAsia="de-DE"/>
        </w:rPr>
      </w:pPr>
    </w:p>
    <w:p w:rsidR="005906E8" w:rsidRDefault="005906E8" w:rsidP="005906E8"/>
    <w:p w:rsidR="005906E8" w:rsidRDefault="005906E8" w:rsidP="005906E8"/>
    <w:p w:rsidR="005906E8" w:rsidRDefault="005906E8" w:rsidP="005906E8"/>
    <w:p w:rsidR="005906E8" w:rsidRDefault="005906E8" w:rsidP="005906E8"/>
    <w:p w:rsidR="005906E8" w:rsidRPr="001E6008" w:rsidRDefault="005906E8" w:rsidP="005906E8">
      <w:pPr>
        <w:rPr>
          <w:sz w:val="28"/>
          <w:szCs w:val="28"/>
        </w:rPr>
      </w:pPr>
      <w:r w:rsidRPr="001E6008">
        <w:rPr>
          <w:sz w:val="28"/>
          <w:szCs w:val="28"/>
        </w:rPr>
        <w:t>Ausführliche Bildreferenz:</w:t>
      </w:r>
    </w:p>
    <w:p w:rsidR="005906E8" w:rsidRDefault="005906E8" w:rsidP="005906E8"/>
    <w:p w:rsidR="005906E8" w:rsidRDefault="005906E8" w:rsidP="005906E8"/>
    <w:p w:rsidR="005906E8" w:rsidRPr="008E7582" w:rsidRDefault="005906E8" w:rsidP="005906E8">
      <w:r w:rsidRPr="008E7582">
        <w:t>Manuel Strehl (original)maix (dark version)Minoa (code optimisation) (https://commons.wikimedia.org/wiki/File:Traffic_lights_dark_yellow.svg), „Traffic lights dark yellow“, https://creativecommons.org/licenses/by-sa/2.5/legalcode</w:t>
      </w:r>
    </w:p>
    <w:p w:rsidR="005906E8" w:rsidRPr="008E7582" w:rsidRDefault="005906E8" w:rsidP="005906E8"/>
    <w:p w:rsidR="005906E8" w:rsidRPr="008E7582" w:rsidRDefault="005906E8" w:rsidP="005906E8"/>
    <w:p w:rsidR="005906E8" w:rsidRDefault="005906E8">
      <w:r>
        <w:br w:type="page"/>
      </w:r>
    </w:p>
    <w:p w:rsidR="005906E8" w:rsidRDefault="005906E8" w:rsidP="005906E8">
      <w:pPr>
        <w:pStyle w:val="1"/>
        <w:jc w:val="center"/>
      </w:pPr>
      <w:r>
        <w:lastRenderedPageBreak/>
        <w:t>Arbeitsblatt 4 – Taster und Schalter</w:t>
      </w:r>
    </w:p>
    <w:p w:rsidR="005906E8" w:rsidRDefault="005906E8" w:rsidP="005906E8">
      <w:pPr>
        <w:pStyle w:val="1"/>
        <w:pBdr>
          <w:top w:val="single" w:sz="6" w:space="1" w:color="auto"/>
          <w:bottom w:val="single" w:sz="6" w:space="1" w:color="auto"/>
        </w:pBdr>
        <w:jc w:val="center"/>
      </w:pPr>
      <w:r>
        <w:t>Übungen: Lösungen</w:t>
      </w:r>
    </w:p>
    <w:p w:rsidR="005906E8" w:rsidRDefault="005906E8" w:rsidP="005906E8"/>
    <w:p w:rsidR="005906E8" w:rsidRDefault="005906E8" w:rsidP="005906E8"/>
    <w:p w:rsidR="005906E8" w:rsidRPr="008D4B66" w:rsidRDefault="005906E8" w:rsidP="005906E8"/>
    <w:p w:rsidR="005906E8" w:rsidRDefault="005906E8" w:rsidP="005906E8">
      <w:pPr>
        <w:rPr>
          <w:b/>
        </w:rPr>
      </w:pPr>
      <w:r w:rsidRPr="005F0FCE">
        <w:rPr>
          <w:b/>
        </w:rPr>
        <w:t>Aufgabe 1:</w:t>
      </w:r>
      <w:r>
        <w:rPr>
          <w:b/>
        </w:rPr>
        <w:t xml:space="preserve"> </w:t>
      </w:r>
    </w:p>
    <w:p w:rsidR="005906E8" w:rsidRPr="002D2903" w:rsidRDefault="005906E8" w:rsidP="005906E8">
      <w:r>
        <w:rPr>
          <w:b/>
        </w:rPr>
        <w:t xml:space="preserve">a) </w:t>
      </w:r>
    </w:p>
    <w:p w:rsidR="005906E8" w:rsidRDefault="005906E8" w:rsidP="005906E8"/>
    <w:p w:rsidR="005906E8" w:rsidRDefault="005906E8" w:rsidP="005906E8">
      <w:pPr>
        <w:jc w:val="center"/>
      </w:pPr>
      <w:r>
        <w:rPr>
          <w:noProof/>
          <w:lang w:eastAsia="de-DE"/>
        </w:rPr>
        <w:drawing>
          <wp:inline distT="0" distB="0" distL="0" distR="0" wp14:anchorId="0376ADAC" wp14:editId="7AF13F67">
            <wp:extent cx="5705442" cy="2965622"/>
            <wp:effectExtent l="0" t="0" r="0" b="635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29273" cy="2978009"/>
                    </a:xfrm>
                    <a:prstGeom prst="rect">
                      <a:avLst/>
                    </a:prstGeom>
                  </pic:spPr>
                </pic:pic>
              </a:graphicData>
            </a:graphic>
          </wp:inline>
        </w:drawing>
      </w:r>
    </w:p>
    <w:p w:rsidR="005906E8" w:rsidRDefault="005906E8" w:rsidP="005906E8"/>
    <w:p w:rsidR="005906E8" w:rsidRDefault="005906E8" w:rsidP="005906E8"/>
    <w:p w:rsidR="005906E8" w:rsidRDefault="005906E8" w:rsidP="005906E8"/>
    <w:p w:rsidR="005906E8" w:rsidRDefault="005906E8" w:rsidP="005906E8"/>
    <w:p w:rsidR="005906E8" w:rsidRPr="005C5029" w:rsidRDefault="005906E8" w:rsidP="005906E8">
      <w:pPr>
        <w:jc w:val="right"/>
        <w:rPr>
          <w:b/>
          <w:color w:val="FF0000"/>
        </w:rPr>
      </w:pPr>
      <w:r w:rsidRPr="005C5029">
        <w:rPr>
          <w:b/>
          <w:color w:val="FF0000"/>
        </w:rPr>
        <w:t>0010_AB4_Taster_LEDmitSchalterAnschalten_lsg</w:t>
      </w:r>
    </w:p>
    <w:p w:rsidR="005906E8" w:rsidRDefault="005906E8" w:rsidP="005906E8"/>
    <w:p w:rsidR="005906E8" w:rsidRDefault="005906E8" w:rsidP="005906E8">
      <w:pPr>
        <w:pStyle w:val="Code"/>
      </w:pPr>
      <w:r>
        <w:t xml:space="preserve">//LED anschalten, solange Schalter geschlossen, </w:t>
      </w:r>
    </w:p>
    <w:p w:rsidR="005906E8" w:rsidRDefault="005906E8" w:rsidP="005906E8">
      <w:pPr>
        <w:pStyle w:val="Code"/>
      </w:pPr>
      <w:r>
        <w:t>//ausschalten, wenn Schalter geöffnet</w:t>
      </w:r>
    </w:p>
    <w:p w:rsidR="005906E8" w:rsidRDefault="005906E8" w:rsidP="005906E8">
      <w:pPr>
        <w:pStyle w:val="Code"/>
      </w:pPr>
    </w:p>
    <w:p w:rsidR="005906E8" w:rsidRDefault="005906E8" w:rsidP="005906E8">
      <w:pPr>
        <w:pStyle w:val="Code"/>
      </w:pPr>
      <w:r>
        <w:t>int ledpin = 4;</w:t>
      </w:r>
    </w:p>
    <w:p w:rsidR="005906E8" w:rsidRPr="00BB1EA2" w:rsidRDefault="005906E8" w:rsidP="005906E8">
      <w:pPr>
        <w:pStyle w:val="Code"/>
        <w:rPr>
          <w:lang w:val="en-US"/>
        </w:rPr>
      </w:pPr>
      <w:r w:rsidRPr="00BB1EA2">
        <w:rPr>
          <w:lang w:val="en-US"/>
        </w:rPr>
        <w:t xml:space="preserve">int </w:t>
      </w:r>
      <w:r w:rsidRPr="00063F4A">
        <w:rPr>
          <w:lang w:val="en-US"/>
        </w:rPr>
        <w:t>schalterstatus</w:t>
      </w:r>
      <w:r w:rsidRPr="00BB1EA2">
        <w:rPr>
          <w:lang w:val="en-US"/>
        </w:rPr>
        <w:t>= 2;</w:t>
      </w:r>
    </w:p>
    <w:p w:rsidR="005906E8" w:rsidRPr="00BB1EA2" w:rsidRDefault="005906E8" w:rsidP="005906E8">
      <w:pPr>
        <w:pStyle w:val="Code"/>
        <w:rPr>
          <w:lang w:val="en-US"/>
        </w:rPr>
      </w:pPr>
    </w:p>
    <w:p w:rsidR="005906E8" w:rsidRPr="00BB1EA2" w:rsidRDefault="005906E8" w:rsidP="005906E8">
      <w:pPr>
        <w:pStyle w:val="Code"/>
        <w:rPr>
          <w:lang w:val="en-US"/>
        </w:rPr>
      </w:pPr>
      <w:r w:rsidRPr="00BB1EA2">
        <w:rPr>
          <w:lang w:val="en-US"/>
        </w:rPr>
        <w:t>void setup()</w:t>
      </w:r>
    </w:p>
    <w:p w:rsidR="005906E8" w:rsidRPr="00BB1EA2" w:rsidRDefault="005906E8" w:rsidP="005906E8">
      <w:pPr>
        <w:pStyle w:val="Code"/>
        <w:rPr>
          <w:lang w:val="en-US"/>
        </w:rPr>
      </w:pPr>
      <w:r w:rsidRPr="00BB1EA2">
        <w:rPr>
          <w:lang w:val="en-US"/>
        </w:rPr>
        <w:t>{</w:t>
      </w:r>
    </w:p>
    <w:p w:rsidR="005906E8" w:rsidRPr="00BB1EA2" w:rsidRDefault="005906E8" w:rsidP="005906E8">
      <w:pPr>
        <w:pStyle w:val="Code"/>
        <w:rPr>
          <w:lang w:val="en-US"/>
        </w:rPr>
      </w:pPr>
      <w:r w:rsidRPr="00BB1EA2">
        <w:rPr>
          <w:lang w:val="en-US"/>
        </w:rPr>
        <w:t xml:space="preserve">  pinMode(ledpin, OUTPUT);</w:t>
      </w:r>
    </w:p>
    <w:p w:rsidR="005906E8" w:rsidRPr="00BB1EA2" w:rsidRDefault="005906E8" w:rsidP="005906E8">
      <w:pPr>
        <w:pStyle w:val="Code"/>
        <w:rPr>
          <w:lang w:val="en-US"/>
        </w:rPr>
      </w:pPr>
      <w:r w:rsidRPr="00BB1EA2">
        <w:rPr>
          <w:lang w:val="en-US"/>
        </w:rPr>
        <w:t xml:space="preserve">  pinMode(</w:t>
      </w:r>
      <w:r w:rsidRPr="00063F4A">
        <w:rPr>
          <w:lang w:val="en-US"/>
        </w:rPr>
        <w:t>schalterstatus</w:t>
      </w:r>
      <w:r w:rsidRPr="00BB1EA2">
        <w:rPr>
          <w:lang w:val="en-US"/>
        </w:rPr>
        <w:t>, INPUT);</w:t>
      </w:r>
    </w:p>
    <w:p w:rsidR="005906E8" w:rsidRPr="00BB1EA2" w:rsidRDefault="005906E8" w:rsidP="005906E8">
      <w:pPr>
        <w:pStyle w:val="Code"/>
        <w:rPr>
          <w:lang w:val="en-US"/>
        </w:rPr>
      </w:pPr>
      <w:r w:rsidRPr="00BB1EA2">
        <w:rPr>
          <w:lang w:val="en-US"/>
        </w:rPr>
        <w:t xml:space="preserve">  digitalWrite( ledpin, LOW);</w:t>
      </w:r>
    </w:p>
    <w:p w:rsidR="005906E8" w:rsidRPr="00BB1EA2" w:rsidRDefault="005906E8" w:rsidP="005906E8">
      <w:pPr>
        <w:pStyle w:val="Code"/>
        <w:rPr>
          <w:lang w:val="en-US"/>
        </w:rPr>
      </w:pPr>
      <w:r w:rsidRPr="00BB1EA2">
        <w:rPr>
          <w:lang w:val="en-US"/>
        </w:rPr>
        <w:t>}</w:t>
      </w:r>
    </w:p>
    <w:p w:rsidR="005906E8" w:rsidRPr="00BB1EA2" w:rsidRDefault="005906E8" w:rsidP="005906E8">
      <w:pPr>
        <w:pStyle w:val="Code"/>
        <w:rPr>
          <w:lang w:val="en-US"/>
        </w:rPr>
      </w:pPr>
    </w:p>
    <w:p w:rsidR="005906E8" w:rsidRPr="00BB1EA2" w:rsidRDefault="005906E8" w:rsidP="005906E8">
      <w:pPr>
        <w:pStyle w:val="Code"/>
        <w:rPr>
          <w:lang w:val="en-US"/>
        </w:rPr>
      </w:pPr>
      <w:r w:rsidRPr="00BB1EA2">
        <w:rPr>
          <w:lang w:val="en-US"/>
        </w:rPr>
        <w:t>void loop()</w:t>
      </w:r>
    </w:p>
    <w:p w:rsidR="005906E8" w:rsidRPr="00BB1EA2" w:rsidRDefault="005906E8" w:rsidP="005906E8">
      <w:pPr>
        <w:pStyle w:val="Code"/>
        <w:rPr>
          <w:lang w:val="en-US"/>
        </w:rPr>
      </w:pPr>
      <w:r w:rsidRPr="00BB1EA2">
        <w:rPr>
          <w:lang w:val="en-US"/>
        </w:rPr>
        <w:t>{</w:t>
      </w:r>
    </w:p>
    <w:p w:rsidR="005906E8" w:rsidRPr="00BB1EA2" w:rsidRDefault="005906E8" w:rsidP="005906E8">
      <w:pPr>
        <w:pStyle w:val="Code"/>
        <w:rPr>
          <w:lang w:val="en-US"/>
        </w:rPr>
      </w:pPr>
      <w:r w:rsidRPr="00BB1EA2">
        <w:rPr>
          <w:lang w:val="en-US"/>
        </w:rPr>
        <w:t xml:space="preserve">  if( digitalRead(</w:t>
      </w:r>
      <w:r w:rsidRPr="00063F4A">
        <w:rPr>
          <w:lang w:val="en-US"/>
        </w:rPr>
        <w:t>schalterstatus</w:t>
      </w:r>
      <w:r w:rsidRPr="00BB1EA2">
        <w:rPr>
          <w:lang w:val="en-US"/>
        </w:rPr>
        <w:t>) == LOW)</w:t>
      </w:r>
    </w:p>
    <w:p w:rsidR="005906E8" w:rsidRPr="00BB1EA2" w:rsidRDefault="005906E8" w:rsidP="005906E8">
      <w:pPr>
        <w:pStyle w:val="Code"/>
        <w:rPr>
          <w:lang w:val="en-US"/>
        </w:rPr>
      </w:pPr>
      <w:r w:rsidRPr="00BB1EA2">
        <w:rPr>
          <w:lang w:val="en-US"/>
        </w:rPr>
        <w:t xml:space="preserve">  {</w:t>
      </w:r>
    </w:p>
    <w:p w:rsidR="005906E8" w:rsidRPr="00BB1EA2" w:rsidRDefault="005906E8" w:rsidP="005906E8">
      <w:pPr>
        <w:pStyle w:val="Code"/>
        <w:rPr>
          <w:lang w:val="en-US"/>
        </w:rPr>
      </w:pPr>
      <w:r w:rsidRPr="00BB1EA2">
        <w:rPr>
          <w:lang w:val="en-US"/>
        </w:rPr>
        <w:t xml:space="preserve">    digitalWrite( ledpin, LOW);</w:t>
      </w:r>
    </w:p>
    <w:p w:rsidR="005906E8" w:rsidRPr="005906E8" w:rsidRDefault="005906E8" w:rsidP="005906E8">
      <w:pPr>
        <w:pStyle w:val="Code"/>
        <w:rPr>
          <w:lang w:val="en-US"/>
        </w:rPr>
      </w:pPr>
      <w:r w:rsidRPr="00BB1EA2">
        <w:rPr>
          <w:lang w:val="en-US"/>
        </w:rPr>
        <w:t xml:space="preserve">  </w:t>
      </w:r>
      <w:r w:rsidRPr="005906E8">
        <w:rPr>
          <w:lang w:val="en-US"/>
        </w:rPr>
        <w:t>}</w:t>
      </w:r>
    </w:p>
    <w:p w:rsidR="005906E8" w:rsidRPr="005906E8" w:rsidRDefault="005906E8" w:rsidP="005906E8">
      <w:pPr>
        <w:pStyle w:val="Code"/>
        <w:rPr>
          <w:lang w:val="en-US"/>
        </w:rPr>
      </w:pPr>
      <w:r w:rsidRPr="005906E8">
        <w:rPr>
          <w:lang w:val="en-US"/>
        </w:rPr>
        <w:t xml:space="preserve">  else</w:t>
      </w:r>
    </w:p>
    <w:p w:rsidR="005906E8" w:rsidRPr="005906E8" w:rsidRDefault="005906E8" w:rsidP="005906E8">
      <w:pPr>
        <w:pStyle w:val="Code"/>
        <w:rPr>
          <w:lang w:val="en-US"/>
        </w:rPr>
      </w:pPr>
      <w:r w:rsidRPr="005906E8">
        <w:rPr>
          <w:lang w:val="en-US"/>
        </w:rPr>
        <w:t xml:space="preserve">  {</w:t>
      </w:r>
    </w:p>
    <w:p w:rsidR="005906E8" w:rsidRPr="005906E8" w:rsidRDefault="005906E8" w:rsidP="005906E8">
      <w:pPr>
        <w:pStyle w:val="Code"/>
        <w:rPr>
          <w:lang w:val="en-US"/>
        </w:rPr>
      </w:pPr>
      <w:r w:rsidRPr="005906E8">
        <w:rPr>
          <w:lang w:val="en-US"/>
        </w:rPr>
        <w:t xml:space="preserve">    digitalWrite( ledpin, HIGH);</w:t>
      </w:r>
    </w:p>
    <w:p w:rsidR="005906E8" w:rsidRPr="005906E8" w:rsidRDefault="005906E8" w:rsidP="005906E8">
      <w:pPr>
        <w:pStyle w:val="Code"/>
        <w:rPr>
          <w:lang w:val="en-US"/>
        </w:rPr>
      </w:pPr>
      <w:r w:rsidRPr="005906E8">
        <w:rPr>
          <w:lang w:val="en-US"/>
        </w:rPr>
        <w:t xml:space="preserve">  }</w:t>
      </w:r>
    </w:p>
    <w:p w:rsidR="005906E8" w:rsidRPr="005906E8" w:rsidRDefault="005906E8" w:rsidP="005906E8">
      <w:pPr>
        <w:pStyle w:val="Code"/>
        <w:rPr>
          <w:lang w:val="en-US"/>
        </w:rPr>
      </w:pPr>
      <w:r w:rsidRPr="005906E8">
        <w:rPr>
          <w:lang w:val="en-US"/>
        </w:rPr>
        <w:t>}</w:t>
      </w:r>
    </w:p>
    <w:p w:rsidR="005906E8" w:rsidRPr="005906E8" w:rsidRDefault="005906E8" w:rsidP="005906E8">
      <w:pPr>
        <w:rPr>
          <w:lang w:val="en-US"/>
        </w:rPr>
      </w:pPr>
    </w:p>
    <w:p w:rsidR="005906E8" w:rsidRPr="005906E8" w:rsidRDefault="005906E8" w:rsidP="005906E8">
      <w:pPr>
        <w:rPr>
          <w:lang w:val="en-US"/>
        </w:rPr>
      </w:pPr>
    </w:p>
    <w:p w:rsidR="005906E8" w:rsidRPr="005906E8" w:rsidRDefault="005906E8" w:rsidP="005906E8">
      <w:pPr>
        <w:rPr>
          <w:lang w:val="en-US"/>
        </w:rPr>
      </w:pPr>
      <w:r w:rsidRPr="005906E8">
        <w:rPr>
          <w:b/>
          <w:lang w:val="en-US"/>
        </w:rPr>
        <w:t>b)</w:t>
      </w:r>
      <w:r w:rsidRPr="005906E8">
        <w:rPr>
          <w:lang w:val="en-US"/>
        </w:rPr>
        <w:t xml:space="preserve"> </w:t>
      </w:r>
    </w:p>
    <w:p w:rsidR="005906E8" w:rsidRPr="005906E8" w:rsidRDefault="005906E8" w:rsidP="005906E8">
      <w:pPr>
        <w:rPr>
          <w:lang w:val="en-US"/>
        </w:rPr>
      </w:pPr>
    </w:p>
    <w:p w:rsidR="005906E8" w:rsidRDefault="005906E8" w:rsidP="005906E8">
      <w:pPr>
        <w:jc w:val="center"/>
      </w:pPr>
      <w:r>
        <w:rPr>
          <w:noProof/>
          <w:lang w:eastAsia="de-DE"/>
        </w:rPr>
        <w:drawing>
          <wp:inline distT="0" distB="0" distL="0" distR="0" wp14:anchorId="141A3ACC" wp14:editId="4D4E58A2">
            <wp:extent cx="5651502" cy="3039762"/>
            <wp:effectExtent l="0" t="0" r="6350" b="825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75088" cy="3052448"/>
                    </a:xfrm>
                    <a:prstGeom prst="rect">
                      <a:avLst/>
                    </a:prstGeom>
                  </pic:spPr>
                </pic:pic>
              </a:graphicData>
            </a:graphic>
          </wp:inline>
        </w:drawing>
      </w:r>
    </w:p>
    <w:p w:rsidR="005906E8" w:rsidRDefault="005906E8" w:rsidP="005906E8"/>
    <w:p w:rsidR="005906E8" w:rsidRDefault="005906E8" w:rsidP="005906E8"/>
    <w:p w:rsidR="005906E8" w:rsidRDefault="005906E8" w:rsidP="005906E8"/>
    <w:p w:rsidR="005906E8" w:rsidRPr="0020183D" w:rsidRDefault="005906E8" w:rsidP="005906E8">
      <w:pPr>
        <w:jc w:val="right"/>
        <w:rPr>
          <w:b/>
          <w:color w:val="FF0000"/>
        </w:rPr>
      </w:pPr>
      <w:r w:rsidRPr="00063F4A">
        <w:rPr>
          <w:b/>
          <w:color w:val="FF0000"/>
        </w:rPr>
        <w:t>0010_AB4_Taster_LEDmitTasterAnschalten_lsg</w:t>
      </w:r>
    </w:p>
    <w:p w:rsidR="005906E8" w:rsidRDefault="005906E8" w:rsidP="005906E8"/>
    <w:p w:rsidR="005906E8" w:rsidRDefault="005906E8" w:rsidP="005906E8">
      <w:pPr>
        <w:pStyle w:val="Code"/>
      </w:pPr>
      <w:r>
        <w:t>//LED anschalten, solange Taster geschlossen,</w:t>
      </w:r>
    </w:p>
    <w:p w:rsidR="005906E8" w:rsidRDefault="005906E8" w:rsidP="005906E8">
      <w:pPr>
        <w:pStyle w:val="Code"/>
      </w:pPr>
      <w:r>
        <w:t>//ausschalten, wenn Taster geöffnet</w:t>
      </w:r>
    </w:p>
    <w:p w:rsidR="005906E8" w:rsidRDefault="005906E8" w:rsidP="005906E8">
      <w:pPr>
        <w:pStyle w:val="Code"/>
      </w:pPr>
    </w:p>
    <w:p w:rsidR="005906E8" w:rsidRDefault="005906E8" w:rsidP="005906E8">
      <w:pPr>
        <w:pStyle w:val="Code"/>
      </w:pPr>
      <w:r>
        <w:t>int ledpin = 4;</w:t>
      </w:r>
    </w:p>
    <w:p w:rsidR="005906E8" w:rsidRPr="0020183D" w:rsidRDefault="005906E8" w:rsidP="005906E8">
      <w:pPr>
        <w:pStyle w:val="Code"/>
        <w:rPr>
          <w:lang w:val="en-US"/>
        </w:rPr>
      </w:pPr>
      <w:r w:rsidRPr="0020183D">
        <w:rPr>
          <w:lang w:val="en-US"/>
        </w:rPr>
        <w:t>int schalterstatus = 2;</w:t>
      </w:r>
    </w:p>
    <w:p w:rsidR="005906E8" w:rsidRPr="0020183D" w:rsidRDefault="005906E8" w:rsidP="005906E8">
      <w:pPr>
        <w:pStyle w:val="Code"/>
        <w:rPr>
          <w:lang w:val="en-US"/>
        </w:rPr>
      </w:pPr>
      <w:r w:rsidRPr="0020183D">
        <w:rPr>
          <w:lang w:val="en-US"/>
        </w:rPr>
        <w:t>int tasterstatus = 8;</w:t>
      </w:r>
    </w:p>
    <w:p w:rsidR="005906E8" w:rsidRPr="0020183D" w:rsidRDefault="005906E8" w:rsidP="005906E8">
      <w:pPr>
        <w:pStyle w:val="Code"/>
        <w:rPr>
          <w:lang w:val="en-US"/>
        </w:rPr>
      </w:pPr>
    </w:p>
    <w:p w:rsidR="005906E8" w:rsidRPr="0020183D" w:rsidRDefault="005906E8" w:rsidP="005906E8">
      <w:pPr>
        <w:pStyle w:val="Code"/>
        <w:rPr>
          <w:lang w:val="en-US"/>
        </w:rPr>
      </w:pPr>
      <w:r w:rsidRPr="0020183D">
        <w:rPr>
          <w:lang w:val="en-US"/>
        </w:rPr>
        <w:t>void setup()</w:t>
      </w:r>
    </w:p>
    <w:p w:rsidR="005906E8" w:rsidRPr="0020183D" w:rsidRDefault="005906E8" w:rsidP="005906E8">
      <w:pPr>
        <w:pStyle w:val="Code"/>
        <w:rPr>
          <w:lang w:val="en-US"/>
        </w:rPr>
      </w:pPr>
      <w:r w:rsidRPr="0020183D">
        <w:rPr>
          <w:lang w:val="en-US"/>
        </w:rPr>
        <w:t>{</w:t>
      </w:r>
    </w:p>
    <w:p w:rsidR="005906E8" w:rsidRPr="0020183D" w:rsidRDefault="005906E8" w:rsidP="005906E8">
      <w:pPr>
        <w:pStyle w:val="Code"/>
        <w:rPr>
          <w:lang w:val="en-US"/>
        </w:rPr>
      </w:pPr>
      <w:r w:rsidRPr="0020183D">
        <w:rPr>
          <w:lang w:val="en-US"/>
        </w:rPr>
        <w:t xml:space="preserve">  pinMode(ledpin, OUTPUT);</w:t>
      </w:r>
    </w:p>
    <w:p w:rsidR="005906E8" w:rsidRPr="0020183D" w:rsidRDefault="005906E8" w:rsidP="005906E8">
      <w:pPr>
        <w:pStyle w:val="Code"/>
        <w:rPr>
          <w:lang w:val="en-US"/>
        </w:rPr>
      </w:pPr>
      <w:r w:rsidRPr="0020183D">
        <w:rPr>
          <w:lang w:val="en-US"/>
        </w:rPr>
        <w:t xml:space="preserve">  pinMode(schalterstatus, INPUT);</w:t>
      </w:r>
    </w:p>
    <w:p w:rsidR="005906E8" w:rsidRPr="0020183D" w:rsidRDefault="005906E8" w:rsidP="005906E8">
      <w:pPr>
        <w:pStyle w:val="Code"/>
        <w:rPr>
          <w:lang w:val="en-US"/>
        </w:rPr>
      </w:pPr>
      <w:r w:rsidRPr="0020183D">
        <w:rPr>
          <w:lang w:val="en-US"/>
        </w:rPr>
        <w:t xml:space="preserve">  pinMode(tasterstatus, INPUT);</w:t>
      </w:r>
    </w:p>
    <w:p w:rsidR="005906E8" w:rsidRPr="0020183D" w:rsidRDefault="005906E8" w:rsidP="005906E8">
      <w:pPr>
        <w:pStyle w:val="Code"/>
        <w:rPr>
          <w:lang w:val="en-US"/>
        </w:rPr>
      </w:pPr>
      <w:r w:rsidRPr="0020183D">
        <w:rPr>
          <w:lang w:val="en-US"/>
        </w:rPr>
        <w:t xml:space="preserve">  digitalWrite( ledpin, LOW);</w:t>
      </w:r>
    </w:p>
    <w:p w:rsidR="005906E8" w:rsidRPr="0020183D" w:rsidRDefault="005906E8" w:rsidP="005906E8">
      <w:pPr>
        <w:pStyle w:val="Code"/>
        <w:rPr>
          <w:lang w:val="en-US"/>
        </w:rPr>
      </w:pPr>
      <w:r w:rsidRPr="0020183D">
        <w:rPr>
          <w:lang w:val="en-US"/>
        </w:rPr>
        <w:t>}</w:t>
      </w:r>
    </w:p>
    <w:p w:rsidR="005906E8" w:rsidRPr="0020183D" w:rsidRDefault="005906E8" w:rsidP="005906E8">
      <w:pPr>
        <w:pStyle w:val="Code"/>
        <w:rPr>
          <w:lang w:val="en-US"/>
        </w:rPr>
      </w:pPr>
    </w:p>
    <w:p w:rsidR="005906E8" w:rsidRPr="0020183D" w:rsidRDefault="005906E8" w:rsidP="005906E8">
      <w:pPr>
        <w:pStyle w:val="Code"/>
        <w:rPr>
          <w:lang w:val="en-US"/>
        </w:rPr>
      </w:pPr>
      <w:r w:rsidRPr="0020183D">
        <w:rPr>
          <w:lang w:val="en-US"/>
        </w:rPr>
        <w:t>void loop()</w:t>
      </w:r>
    </w:p>
    <w:p w:rsidR="005906E8" w:rsidRPr="0020183D" w:rsidRDefault="005906E8" w:rsidP="005906E8">
      <w:pPr>
        <w:pStyle w:val="Code"/>
        <w:rPr>
          <w:lang w:val="en-US"/>
        </w:rPr>
      </w:pPr>
      <w:r w:rsidRPr="0020183D">
        <w:rPr>
          <w:lang w:val="en-US"/>
        </w:rPr>
        <w:t>{</w:t>
      </w:r>
    </w:p>
    <w:p w:rsidR="005906E8" w:rsidRPr="0020183D" w:rsidRDefault="005906E8" w:rsidP="005906E8">
      <w:pPr>
        <w:pStyle w:val="Code"/>
        <w:rPr>
          <w:lang w:val="en-US"/>
        </w:rPr>
      </w:pPr>
      <w:r w:rsidRPr="0020183D">
        <w:rPr>
          <w:lang w:val="en-US"/>
        </w:rPr>
        <w:t xml:space="preserve">  if( digitalRead(tasterstatus) == LOW)</w:t>
      </w:r>
    </w:p>
    <w:p w:rsidR="005906E8" w:rsidRPr="0020183D" w:rsidRDefault="005906E8" w:rsidP="005906E8">
      <w:pPr>
        <w:pStyle w:val="Code"/>
        <w:rPr>
          <w:lang w:val="en-US"/>
        </w:rPr>
      </w:pPr>
      <w:r w:rsidRPr="0020183D">
        <w:rPr>
          <w:lang w:val="en-US"/>
        </w:rPr>
        <w:t xml:space="preserve">  {</w:t>
      </w:r>
    </w:p>
    <w:p w:rsidR="005906E8" w:rsidRPr="0020183D" w:rsidRDefault="005906E8" w:rsidP="005906E8">
      <w:pPr>
        <w:pStyle w:val="Code"/>
        <w:rPr>
          <w:lang w:val="en-US"/>
        </w:rPr>
      </w:pPr>
      <w:r w:rsidRPr="0020183D">
        <w:rPr>
          <w:lang w:val="en-US"/>
        </w:rPr>
        <w:t xml:space="preserve">    digitalWrite( ledpin, LOW);</w:t>
      </w:r>
    </w:p>
    <w:p w:rsidR="005906E8" w:rsidRPr="001815AE" w:rsidRDefault="005906E8" w:rsidP="005906E8">
      <w:pPr>
        <w:pStyle w:val="Code"/>
      </w:pPr>
      <w:r w:rsidRPr="0020183D">
        <w:rPr>
          <w:lang w:val="en-US"/>
        </w:rPr>
        <w:t xml:space="preserve">  </w:t>
      </w:r>
      <w:r w:rsidRPr="001815AE">
        <w:t>}</w:t>
      </w:r>
    </w:p>
    <w:p w:rsidR="005906E8" w:rsidRPr="001815AE" w:rsidRDefault="005906E8" w:rsidP="005906E8">
      <w:pPr>
        <w:pStyle w:val="Code"/>
      </w:pPr>
      <w:r w:rsidRPr="001815AE">
        <w:t xml:space="preserve">  else</w:t>
      </w:r>
    </w:p>
    <w:p w:rsidR="005906E8" w:rsidRPr="001815AE" w:rsidRDefault="005906E8" w:rsidP="005906E8">
      <w:pPr>
        <w:pStyle w:val="Code"/>
      </w:pPr>
      <w:r w:rsidRPr="001815AE">
        <w:t xml:space="preserve">  {</w:t>
      </w:r>
    </w:p>
    <w:p w:rsidR="005906E8" w:rsidRPr="001815AE" w:rsidRDefault="005906E8" w:rsidP="005906E8">
      <w:pPr>
        <w:pStyle w:val="Code"/>
      </w:pPr>
      <w:r w:rsidRPr="001815AE">
        <w:t xml:space="preserve">    digitalWrite( ledpin, HIGH);</w:t>
      </w:r>
    </w:p>
    <w:p w:rsidR="005906E8" w:rsidRPr="001815AE" w:rsidRDefault="005906E8" w:rsidP="005906E8">
      <w:pPr>
        <w:pStyle w:val="Code"/>
      </w:pPr>
      <w:r w:rsidRPr="001815AE">
        <w:t xml:space="preserve">  }</w:t>
      </w:r>
    </w:p>
    <w:p w:rsidR="005906E8" w:rsidRDefault="005906E8" w:rsidP="005906E8">
      <w:pPr>
        <w:pStyle w:val="Code"/>
      </w:pPr>
      <w:r>
        <w:t>}</w:t>
      </w:r>
    </w:p>
    <w:p w:rsidR="005906E8" w:rsidRDefault="005906E8" w:rsidP="005906E8"/>
    <w:p w:rsidR="005906E8" w:rsidRDefault="005906E8" w:rsidP="005906E8"/>
    <w:p w:rsidR="005906E8" w:rsidRDefault="005906E8" w:rsidP="005906E8"/>
    <w:p w:rsidR="005906E8" w:rsidRDefault="005906E8" w:rsidP="005906E8"/>
    <w:p w:rsidR="005906E8" w:rsidRDefault="005906E8" w:rsidP="005906E8"/>
    <w:p w:rsidR="005906E8" w:rsidRDefault="005906E8" w:rsidP="005906E8"/>
    <w:p w:rsidR="005906E8" w:rsidRDefault="005906E8" w:rsidP="005906E8"/>
    <w:p w:rsidR="005906E8" w:rsidRDefault="005906E8" w:rsidP="005906E8"/>
    <w:p w:rsidR="005906E8" w:rsidRDefault="005906E8" w:rsidP="005906E8">
      <w:r>
        <w:rPr>
          <w:b/>
        </w:rPr>
        <w:lastRenderedPageBreak/>
        <w:t>c</w:t>
      </w:r>
      <w:r w:rsidRPr="00151824">
        <w:rPr>
          <w:b/>
        </w:rPr>
        <w:t>)</w:t>
      </w:r>
      <w:r>
        <w:t xml:space="preserve"> Tastendrücke zählen:</w:t>
      </w:r>
    </w:p>
    <w:p w:rsidR="005906E8" w:rsidRPr="00AA73B2" w:rsidRDefault="005906E8" w:rsidP="005906E8">
      <w:pPr>
        <w:pStyle w:val="Code"/>
      </w:pPr>
    </w:p>
    <w:p w:rsidR="005906E8" w:rsidRPr="001815AE" w:rsidRDefault="005906E8" w:rsidP="005906E8">
      <w:pPr>
        <w:pStyle w:val="Code"/>
        <w:ind w:left="567"/>
        <w:rPr>
          <w:lang w:val="en-US"/>
        </w:rPr>
      </w:pPr>
      <w:r w:rsidRPr="001815AE">
        <w:rPr>
          <w:lang w:val="en-US"/>
        </w:rPr>
        <w:t>int tasterPin = 2;</w:t>
      </w:r>
      <w:r w:rsidRPr="001815AE">
        <w:rPr>
          <w:lang w:val="en-US"/>
        </w:rPr>
        <w:tab/>
      </w:r>
      <w:r w:rsidRPr="001815AE">
        <w:rPr>
          <w:lang w:val="en-US"/>
        </w:rPr>
        <w:tab/>
      </w:r>
      <w:r w:rsidRPr="001815AE">
        <w:rPr>
          <w:lang w:val="en-US"/>
        </w:rPr>
        <w:tab/>
        <w:t>//Taster-Pin 2</w:t>
      </w:r>
    </w:p>
    <w:p w:rsidR="005906E8" w:rsidRPr="001815AE" w:rsidRDefault="005906E8" w:rsidP="005906E8">
      <w:pPr>
        <w:pStyle w:val="Code"/>
        <w:ind w:left="567"/>
        <w:rPr>
          <w:lang w:val="en-US"/>
        </w:rPr>
      </w:pPr>
      <w:r w:rsidRPr="001815AE">
        <w:rPr>
          <w:lang w:val="en-US"/>
        </w:rPr>
        <w:t>int tasterWert = 0;</w:t>
      </w:r>
      <w:r w:rsidRPr="001815AE">
        <w:rPr>
          <w:lang w:val="en-US"/>
        </w:rPr>
        <w:tab/>
      </w:r>
      <w:r w:rsidRPr="001815AE">
        <w:rPr>
          <w:lang w:val="en-US"/>
        </w:rPr>
        <w:tab/>
        <w:t>//Tasterstatus</w:t>
      </w:r>
    </w:p>
    <w:p w:rsidR="005906E8" w:rsidRPr="001815AE" w:rsidRDefault="005906E8" w:rsidP="005906E8">
      <w:pPr>
        <w:pStyle w:val="Code"/>
        <w:ind w:left="567"/>
        <w:rPr>
          <w:lang w:val="en-US"/>
        </w:rPr>
      </w:pPr>
      <w:r w:rsidRPr="001815AE">
        <w:rPr>
          <w:lang w:val="en-US"/>
        </w:rPr>
        <w:t>int zaehler = 0;</w:t>
      </w:r>
    </w:p>
    <w:p w:rsidR="005906E8" w:rsidRPr="001815AE" w:rsidRDefault="005906E8" w:rsidP="005906E8">
      <w:pPr>
        <w:pStyle w:val="Code"/>
        <w:ind w:left="567"/>
        <w:rPr>
          <w:lang w:val="en-US"/>
        </w:rPr>
      </w:pPr>
    </w:p>
    <w:p w:rsidR="005906E8" w:rsidRPr="001815AE" w:rsidRDefault="005906E8" w:rsidP="005906E8">
      <w:pPr>
        <w:pStyle w:val="Code"/>
        <w:ind w:left="567"/>
        <w:rPr>
          <w:lang w:val="en-US"/>
        </w:rPr>
      </w:pPr>
      <w:r w:rsidRPr="001815AE">
        <w:rPr>
          <w:lang w:val="en-US"/>
        </w:rPr>
        <w:t>void setup() {</w:t>
      </w:r>
    </w:p>
    <w:p w:rsidR="005906E8" w:rsidRPr="001815AE" w:rsidRDefault="005906E8" w:rsidP="005906E8">
      <w:pPr>
        <w:pStyle w:val="Code"/>
        <w:ind w:left="567"/>
        <w:rPr>
          <w:lang w:val="en-US"/>
        </w:rPr>
      </w:pPr>
      <w:r w:rsidRPr="001815AE">
        <w:rPr>
          <w:lang w:val="en-US"/>
        </w:rPr>
        <w:tab/>
        <w:t>pinMode(tasterPin, INPUT);</w:t>
      </w:r>
    </w:p>
    <w:p w:rsidR="005906E8" w:rsidRPr="001815AE" w:rsidRDefault="005906E8" w:rsidP="005906E8">
      <w:pPr>
        <w:pStyle w:val="Code"/>
        <w:ind w:left="567"/>
        <w:rPr>
          <w:lang w:val="en-US"/>
        </w:rPr>
      </w:pPr>
      <w:r w:rsidRPr="001815AE">
        <w:rPr>
          <w:lang w:val="en-US"/>
        </w:rPr>
        <w:t>}</w:t>
      </w:r>
    </w:p>
    <w:p w:rsidR="005906E8" w:rsidRPr="001815AE" w:rsidRDefault="005906E8" w:rsidP="005906E8">
      <w:pPr>
        <w:pStyle w:val="Code"/>
        <w:ind w:left="567"/>
        <w:rPr>
          <w:lang w:val="en-US"/>
        </w:rPr>
      </w:pPr>
    </w:p>
    <w:p w:rsidR="005906E8" w:rsidRDefault="005906E8" w:rsidP="005906E8">
      <w:pPr>
        <w:pStyle w:val="Code"/>
        <w:ind w:left="567"/>
        <w:rPr>
          <w:lang w:val="en-US"/>
        </w:rPr>
      </w:pPr>
      <w:r w:rsidRPr="004B7017">
        <w:rPr>
          <w:lang w:val="en-US"/>
        </w:rPr>
        <w:t>void loop() {</w:t>
      </w:r>
    </w:p>
    <w:p w:rsidR="005906E8" w:rsidRPr="007058AE" w:rsidRDefault="005906E8" w:rsidP="005906E8">
      <w:pPr>
        <w:pStyle w:val="Code"/>
        <w:ind w:left="567" w:firstLine="141"/>
        <w:rPr>
          <w:lang w:val="en-US"/>
        </w:rPr>
      </w:pPr>
      <w:r w:rsidRPr="007058AE">
        <w:rPr>
          <w:lang w:val="en-US"/>
        </w:rPr>
        <w:t>tasterWert = digitalRead(tasterPin);</w:t>
      </w:r>
    </w:p>
    <w:p w:rsidR="005906E8" w:rsidRPr="001815AE" w:rsidRDefault="005906E8" w:rsidP="005906E8">
      <w:pPr>
        <w:pStyle w:val="Code"/>
        <w:ind w:left="567" w:firstLine="141"/>
        <w:rPr>
          <w:lang w:val="en-US"/>
        </w:rPr>
      </w:pPr>
      <w:r w:rsidRPr="001815AE">
        <w:rPr>
          <w:lang w:val="en-US"/>
        </w:rPr>
        <w:t>if(tasterWert == HIGH) {</w:t>
      </w:r>
    </w:p>
    <w:p w:rsidR="005906E8" w:rsidRPr="002D2903" w:rsidRDefault="005906E8" w:rsidP="005906E8">
      <w:pPr>
        <w:pStyle w:val="Code"/>
        <w:ind w:left="567"/>
      </w:pPr>
      <w:r w:rsidRPr="001815AE">
        <w:rPr>
          <w:lang w:val="en-US"/>
        </w:rPr>
        <w:t xml:space="preserve">  </w:t>
      </w:r>
      <w:r w:rsidRPr="002D2903">
        <w:t>zaehler++;</w:t>
      </w:r>
    </w:p>
    <w:p w:rsidR="005906E8" w:rsidRDefault="005906E8" w:rsidP="005906E8">
      <w:pPr>
        <w:pStyle w:val="Code"/>
        <w:ind w:left="567"/>
      </w:pPr>
      <w:r>
        <w:t xml:space="preserve"> }</w:t>
      </w:r>
    </w:p>
    <w:p w:rsidR="005906E8" w:rsidRPr="009B1376" w:rsidRDefault="005906E8" w:rsidP="005906E8">
      <w:pPr>
        <w:pStyle w:val="Code"/>
        <w:ind w:left="567"/>
      </w:pPr>
      <w:r>
        <w:t>}</w:t>
      </w:r>
    </w:p>
    <w:p w:rsidR="005906E8" w:rsidRDefault="005906E8" w:rsidP="005906E8"/>
    <w:p w:rsidR="005906E8" w:rsidRDefault="005906E8" w:rsidP="005906E8"/>
    <w:p w:rsidR="005906E8" w:rsidRDefault="005906E8" w:rsidP="005906E8">
      <w:r>
        <w:t xml:space="preserve">Der Code präsentiert die naheliegende Lösung, einfach jeden Tastendruck durch den entsprechenden HIGH-Pegel zu erfassen und den Zähler um einen hoch zu zählen. Das funktioniert allerdings nicht im Sinne des Erfinders, denn der Mikrocontroller arbeitet die loop-Schleife </w:t>
      </w:r>
      <w:r w:rsidRPr="004079BD">
        <w:rPr>
          <w:i/>
        </w:rPr>
        <w:t>immer wieder</w:t>
      </w:r>
      <w:r>
        <w:t xml:space="preserve"> </w:t>
      </w:r>
      <w:r w:rsidRPr="004079BD">
        <w:rPr>
          <w:i/>
        </w:rPr>
        <w:t>und</w:t>
      </w:r>
      <w:r>
        <w:t xml:space="preserve"> </w:t>
      </w:r>
      <w:r w:rsidRPr="004079BD">
        <w:rPr>
          <w:b/>
        </w:rPr>
        <w:t>sehr schnell</w:t>
      </w:r>
      <w:r>
        <w:t xml:space="preserve"> ab. Ein einzelner Tastendruck – insbesondere ein längeres drücken – kann also viele male erfasst werden und zu falschen Zählerwerten führen. Er muss über einen Umweg erfasst werden. </w:t>
      </w:r>
    </w:p>
    <w:p w:rsidR="005906E8" w:rsidRDefault="005906E8" w:rsidP="005906E8"/>
    <w:p w:rsidR="005906E8" w:rsidRDefault="005906E8" w:rsidP="005906E8">
      <w:pPr>
        <w:jc w:val="center"/>
      </w:pPr>
      <w:r>
        <w:rPr>
          <w:noProof/>
          <w:lang w:eastAsia="de-DE"/>
        </w:rPr>
        <w:drawing>
          <wp:inline distT="0" distB="0" distL="0" distR="0" wp14:anchorId="51AB255A" wp14:editId="2DC4DA1E">
            <wp:extent cx="4735356" cy="1612557"/>
            <wp:effectExtent l="0" t="0" r="8255" b="698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35869" cy="1646785"/>
                    </a:xfrm>
                    <a:prstGeom prst="rect">
                      <a:avLst/>
                    </a:prstGeom>
                  </pic:spPr>
                </pic:pic>
              </a:graphicData>
            </a:graphic>
          </wp:inline>
        </w:drawing>
      </w:r>
    </w:p>
    <w:p w:rsidR="005906E8" w:rsidRDefault="005906E8" w:rsidP="005906E8"/>
    <w:p w:rsidR="005906E8" w:rsidRDefault="005906E8" w:rsidP="005906E8">
      <w:r>
        <w:t xml:space="preserve">Nach der Abfrage muss der Pegel des Tasters in einer </w:t>
      </w:r>
      <w:r w:rsidRPr="004079BD">
        <w:rPr>
          <w:i/>
        </w:rPr>
        <w:t>Statusvariablen</w:t>
      </w:r>
      <w:r>
        <w:t xml:space="preserve"> gespeichert werden und bei der nächsten Abfrage wird der aktuelle Status mit dem vorigen verglichen. Sind bei Pegel gleich wird der Zählen nicht erhöht, denn hier liegt dann die besagte Mehrfacherfassung vor, die es zu vermeiden gilt. Sind die Pegel unterschiedlich muss noch geprüft werden, ob der Taster eingeschaltet oder ausgeschaltet wurde. Erfasst werden soll das Einschalten, daher muss der neue Wert einem HIGH entsprechen. Diesen jetzt aktuellen Wert in der Statusvariablen zwischenspeichern und alles beginnt von vorne.</w:t>
      </w:r>
    </w:p>
    <w:p w:rsidR="005906E8" w:rsidRDefault="005906E8" w:rsidP="005906E8"/>
    <w:p w:rsidR="005906E8" w:rsidRDefault="005906E8" w:rsidP="005906E8"/>
    <w:p w:rsidR="005906E8" w:rsidRPr="002D2903" w:rsidRDefault="005906E8" w:rsidP="005906E8"/>
    <w:p w:rsidR="005906E8" w:rsidRDefault="005906E8" w:rsidP="005906E8">
      <w:pPr>
        <w:rPr>
          <w:b/>
        </w:rPr>
      </w:pPr>
      <w:r>
        <w:rPr>
          <w:b/>
        </w:rPr>
        <w:br w:type="page"/>
      </w:r>
    </w:p>
    <w:p w:rsidR="005906E8" w:rsidRPr="001655B7" w:rsidRDefault="005906E8" w:rsidP="005906E8">
      <w:r>
        <w:rPr>
          <w:b/>
        </w:rPr>
        <w:lastRenderedPageBreak/>
        <w:t>d</w:t>
      </w:r>
      <w:r w:rsidRPr="001655B7">
        <w:rPr>
          <w:b/>
        </w:rPr>
        <w:t>)</w:t>
      </w:r>
      <w:r w:rsidRPr="001655B7">
        <w:t xml:space="preserve"> </w:t>
      </w:r>
      <w:r w:rsidRPr="00AD05B1">
        <w:rPr>
          <w:b/>
        </w:rPr>
        <w:t>Toggeln</w:t>
      </w:r>
    </w:p>
    <w:p w:rsidR="005906E8" w:rsidRDefault="005906E8" w:rsidP="005906E8">
      <w:r>
        <w:t>Die Lösung greift die Idee aus (c) auf, der Zustand der LED sowie der Pegelwechsel müssen gespeichert und verglichen werden.</w:t>
      </w:r>
    </w:p>
    <w:p w:rsidR="005906E8" w:rsidRDefault="005906E8" w:rsidP="005906E8"/>
    <w:p w:rsidR="005906E8" w:rsidRDefault="005906E8" w:rsidP="005906E8">
      <w:r w:rsidRPr="00D231C3">
        <w:rPr>
          <w:u w:val="single"/>
        </w:rPr>
        <w:t>Pegelwechsel</w:t>
      </w:r>
      <w:r>
        <w:t>:</w:t>
      </w:r>
    </w:p>
    <w:p w:rsidR="005906E8" w:rsidRDefault="005906E8" w:rsidP="005906E8">
      <w:pPr>
        <w:jc w:val="center"/>
      </w:pPr>
      <w:r>
        <w:rPr>
          <w:noProof/>
          <w:lang w:eastAsia="de-DE"/>
        </w:rPr>
        <w:drawing>
          <wp:inline distT="0" distB="0" distL="0" distR="0" wp14:anchorId="73F0845E" wp14:editId="6D12F153">
            <wp:extent cx="4445066" cy="1513703"/>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42395" cy="1546847"/>
                    </a:xfrm>
                    <a:prstGeom prst="rect">
                      <a:avLst/>
                    </a:prstGeom>
                  </pic:spPr>
                </pic:pic>
              </a:graphicData>
            </a:graphic>
          </wp:inline>
        </w:drawing>
      </w:r>
    </w:p>
    <w:p w:rsidR="005906E8" w:rsidRDefault="005906E8" w:rsidP="005906E8"/>
    <w:p w:rsidR="005906E8" w:rsidRDefault="005906E8" w:rsidP="005906E8"/>
    <w:p w:rsidR="005906E8" w:rsidRPr="00D231C3" w:rsidRDefault="005906E8" w:rsidP="005906E8">
      <w:pPr>
        <w:rPr>
          <w:lang w:val="en-US"/>
        </w:rPr>
      </w:pPr>
      <w:r w:rsidRPr="00D231C3">
        <w:rPr>
          <w:u w:val="single"/>
          <w:lang w:val="en-US"/>
        </w:rPr>
        <w:t>LED-Zustände</w:t>
      </w:r>
      <w:r w:rsidRPr="00D231C3">
        <w:rPr>
          <w:lang w:val="en-US"/>
        </w:rPr>
        <w:t>:</w:t>
      </w:r>
      <w:r w:rsidRPr="00D231C3">
        <w:rPr>
          <w:lang w:val="en-US"/>
        </w:rPr>
        <w:tab/>
      </w:r>
      <w:r w:rsidRPr="00D231C3">
        <w:rPr>
          <w:lang w:val="en-US"/>
        </w:rPr>
        <w:tab/>
        <w:t xml:space="preserve">low </w:t>
      </w:r>
      <w:r>
        <w:sym w:font="Wingdings" w:char="F0E0"/>
      </w:r>
      <w:r w:rsidRPr="00D231C3">
        <w:rPr>
          <w:lang w:val="en-US"/>
        </w:rPr>
        <w:t xml:space="preserve"> high</w:t>
      </w:r>
      <w:r>
        <w:rPr>
          <w:lang w:val="en-US"/>
        </w:rPr>
        <w:t xml:space="preserve">,  </w:t>
      </w:r>
      <w:r w:rsidRPr="00D231C3">
        <w:rPr>
          <w:lang w:val="en-US"/>
        </w:rPr>
        <w:t xml:space="preserve">high </w:t>
      </w:r>
      <w:r>
        <w:sym w:font="Wingdings" w:char="F0E0"/>
      </w:r>
      <w:r>
        <w:rPr>
          <w:lang w:val="en-US"/>
        </w:rPr>
        <w:t xml:space="preserve"> l</w:t>
      </w:r>
      <w:r w:rsidRPr="00D231C3">
        <w:rPr>
          <w:lang w:val="en-US"/>
        </w:rPr>
        <w:t>ow</w:t>
      </w:r>
    </w:p>
    <w:p w:rsidR="005906E8" w:rsidRDefault="005906E8" w:rsidP="005906E8">
      <w:pPr>
        <w:rPr>
          <w:lang w:val="en-US"/>
        </w:rPr>
      </w:pPr>
      <w:r>
        <w:rPr>
          <w:lang w:val="en-US"/>
        </w:rPr>
        <w:tab/>
      </w:r>
    </w:p>
    <w:p w:rsidR="005906E8" w:rsidRDefault="005906E8" w:rsidP="005906E8">
      <w:r w:rsidRPr="0087049B">
        <w:rPr>
          <w:u w:val="single"/>
        </w:rPr>
        <w:t>Verfahren</w:t>
      </w:r>
      <w:r>
        <w:t>:</w:t>
      </w:r>
    </w:p>
    <w:p w:rsidR="005906E8" w:rsidRDefault="005906E8" w:rsidP="005906E8">
      <w:pPr>
        <w:pStyle w:val="Listenabsatz"/>
        <w:numPr>
          <w:ilvl w:val="0"/>
          <w:numId w:val="50"/>
        </w:numPr>
      </w:pPr>
      <w:r>
        <w:t>Relevant für den LED-Zustandswechsel sind nur Pegel</w:t>
      </w:r>
      <w:r w:rsidRPr="0087049B">
        <w:rPr>
          <w:i/>
        </w:rPr>
        <w:t>wechsel</w:t>
      </w:r>
      <w:r>
        <w:t xml:space="preserve"> (alterZustand != neuerZustand)</w:t>
      </w:r>
    </w:p>
    <w:p w:rsidR="005906E8" w:rsidRDefault="005906E8" w:rsidP="005906E8">
      <w:pPr>
        <w:pStyle w:val="Listenabsatz"/>
        <w:numPr>
          <w:ilvl w:val="0"/>
          <w:numId w:val="50"/>
        </w:numPr>
      </w:pPr>
      <w:r>
        <w:t>Wenn es einen Wechsel gab kann der Taster losgelassen oder gedrückt worden sein</w:t>
      </w:r>
    </w:p>
    <w:p w:rsidR="005906E8" w:rsidRDefault="005906E8" w:rsidP="005906E8">
      <w:pPr>
        <w:pStyle w:val="Listenabsatz"/>
        <w:numPr>
          <w:ilvl w:val="0"/>
          <w:numId w:val="50"/>
        </w:numPr>
      </w:pPr>
      <w:r>
        <w:t>Wir interessieren uns nur für den gedrückten Fall, was einem Wechsel LOW</w:t>
      </w:r>
      <w:r>
        <w:sym w:font="Wingdings" w:char="F0E0"/>
      </w:r>
      <w:r>
        <w:t>HIGH entspricht</w:t>
      </w:r>
    </w:p>
    <w:p w:rsidR="005906E8" w:rsidRDefault="005906E8" w:rsidP="005906E8">
      <w:pPr>
        <w:pStyle w:val="Listenabsatz"/>
        <w:numPr>
          <w:ilvl w:val="0"/>
          <w:numId w:val="50"/>
        </w:numPr>
      </w:pPr>
      <w:r>
        <w:t>Hat ein Wechsel stattgefunden und war es der richtige, dann LED toggeln:</w:t>
      </w:r>
    </w:p>
    <w:p w:rsidR="005906E8" w:rsidRPr="00D231C3" w:rsidRDefault="005906E8" w:rsidP="005906E8">
      <w:r w:rsidRPr="0087049B">
        <w:tab/>
      </w:r>
      <w:r>
        <w:tab/>
      </w:r>
      <w:r w:rsidRPr="00D231C3">
        <w:t>Lang:</w:t>
      </w:r>
      <w:r w:rsidRPr="00D231C3">
        <w:tab/>
      </w:r>
      <w:r w:rsidRPr="00D231C3">
        <w:tab/>
        <w:t>wenn alterZustand==LOW dann neuerZustand=HIGH …</w:t>
      </w:r>
    </w:p>
    <w:p w:rsidR="005906E8" w:rsidRPr="00D231C3" w:rsidRDefault="005906E8" w:rsidP="005906E8">
      <w:pPr>
        <w:ind w:left="708" w:firstLine="708"/>
      </w:pPr>
      <w:r w:rsidRPr="00D231C3">
        <w:t>Kurz:</w:t>
      </w:r>
      <w:r>
        <w:tab/>
      </w:r>
      <w:r>
        <w:tab/>
      </w:r>
      <w:r w:rsidRPr="00D231C3">
        <w:t xml:space="preserve">ledZustand = </w:t>
      </w:r>
      <w:r w:rsidRPr="00D231C3">
        <w:rPr>
          <w:b/>
        </w:rPr>
        <w:t>!</w:t>
      </w:r>
      <w:r w:rsidRPr="00D231C3">
        <w:t>ledZustand</w:t>
      </w:r>
    </w:p>
    <w:p w:rsidR="005906E8" w:rsidRDefault="005906E8" w:rsidP="005906E8"/>
    <w:p w:rsidR="005906E8" w:rsidRPr="00D231C3" w:rsidRDefault="005906E8" w:rsidP="005906E8"/>
    <w:p w:rsidR="005906E8" w:rsidRPr="00394353" w:rsidRDefault="005906E8" w:rsidP="005906E8">
      <w:pPr>
        <w:jc w:val="right"/>
        <w:rPr>
          <w:b/>
          <w:color w:val="FF0000"/>
        </w:rPr>
      </w:pPr>
      <w:r w:rsidRPr="00D231C3">
        <w:rPr>
          <w:b/>
          <w:color w:val="FF0000"/>
        </w:rPr>
        <w:t>0010_AB4_Taster_LEDtoggeln_lsg</w:t>
      </w:r>
    </w:p>
    <w:p w:rsidR="005906E8" w:rsidRDefault="005906E8" w:rsidP="005906E8"/>
    <w:p w:rsidR="005906E8" w:rsidRPr="00D22968" w:rsidRDefault="005906E8" w:rsidP="005906E8">
      <w:pPr>
        <w:rPr>
          <w:b/>
        </w:rPr>
      </w:pPr>
      <w:r>
        <w:rPr>
          <w:b/>
        </w:rPr>
        <w:t xml:space="preserve">V1: </w:t>
      </w:r>
      <w:r w:rsidRPr="00D22968">
        <w:rPr>
          <w:b/>
        </w:rPr>
        <w:t>Erste Version – ausführlich,</w:t>
      </w:r>
      <w:r>
        <w:rPr>
          <w:b/>
        </w:rPr>
        <w:t xml:space="preserve"> direkt</w:t>
      </w:r>
    </w:p>
    <w:p w:rsidR="005906E8" w:rsidRDefault="005906E8" w:rsidP="005906E8"/>
    <w:p w:rsidR="005906E8" w:rsidRPr="00C82B91" w:rsidRDefault="005906E8" w:rsidP="005906E8">
      <w:pPr>
        <w:pStyle w:val="Code"/>
      </w:pPr>
      <w:r w:rsidRPr="00C82B91">
        <w:t>//LED toggeln</w:t>
      </w:r>
    </w:p>
    <w:p w:rsidR="005906E8" w:rsidRPr="00C82B91" w:rsidRDefault="005906E8" w:rsidP="005906E8">
      <w:pPr>
        <w:pStyle w:val="Code"/>
        <w:rPr>
          <w:b/>
        </w:rPr>
      </w:pPr>
      <w:r w:rsidRPr="00C82B91">
        <w:rPr>
          <w:b/>
        </w:rPr>
        <w:t>//V1</w:t>
      </w:r>
    </w:p>
    <w:p w:rsidR="005906E8" w:rsidRPr="00C82B91" w:rsidRDefault="005906E8" w:rsidP="005906E8">
      <w:pPr>
        <w:pStyle w:val="Code"/>
      </w:pPr>
    </w:p>
    <w:p w:rsidR="005906E8" w:rsidRPr="00C82B91" w:rsidRDefault="005906E8" w:rsidP="005906E8">
      <w:pPr>
        <w:pStyle w:val="Code"/>
      </w:pPr>
      <w:r w:rsidRPr="00C82B91">
        <w:t>int ledpin = 4;</w:t>
      </w:r>
    </w:p>
    <w:p w:rsidR="005906E8" w:rsidRDefault="005906E8" w:rsidP="005906E8">
      <w:pPr>
        <w:pStyle w:val="Code"/>
      </w:pPr>
      <w:r>
        <w:t>int tasterpin = 8;</w:t>
      </w:r>
    </w:p>
    <w:p w:rsidR="005906E8" w:rsidRDefault="005906E8" w:rsidP="005906E8">
      <w:pPr>
        <w:pStyle w:val="Code"/>
      </w:pPr>
    </w:p>
    <w:p w:rsidR="005906E8" w:rsidRDefault="005906E8" w:rsidP="005906E8">
      <w:pPr>
        <w:pStyle w:val="Code"/>
      </w:pPr>
      <w:r>
        <w:t>int ledStatus = LOW;    //aktuellen Status (an, aus) der LED merken für den Wechsel (toggeln)</w:t>
      </w:r>
    </w:p>
    <w:p w:rsidR="005906E8" w:rsidRPr="00394353" w:rsidRDefault="005906E8" w:rsidP="005906E8">
      <w:pPr>
        <w:pStyle w:val="Code"/>
        <w:rPr>
          <w:lang w:val="en-US"/>
        </w:rPr>
      </w:pPr>
      <w:r w:rsidRPr="00394353">
        <w:rPr>
          <w:lang w:val="en-US"/>
        </w:rPr>
        <w:t>int tasterstatusAktuell;</w:t>
      </w:r>
    </w:p>
    <w:p w:rsidR="005906E8" w:rsidRPr="00394353" w:rsidRDefault="005906E8" w:rsidP="005906E8">
      <w:pPr>
        <w:pStyle w:val="Code"/>
        <w:rPr>
          <w:lang w:val="en-US"/>
        </w:rPr>
      </w:pPr>
      <w:r w:rsidRPr="00394353">
        <w:rPr>
          <w:lang w:val="en-US"/>
        </w:rPr>
        <w:t>int tasterstatusAlt;</w:t>
      </w:r>
    </w:p>
    <w:p w:rsidR="005906E8" w:rsidRPr="00394353" w:rsidRDefault="005906E8" w:rsidP="005906E8">
      <w:pPr>
        <w:pStyle w:val="Code"/>
        <w:rPr>
          <w:lang w:val="en-US"/>
        </w:rPr>
      </w:pPr>
    </w:p>
    <w:p w:rsidR="005906E8" w:rsidRPr="00394353" w:rsidRDefault="005906E8" w:rsidP="005906E8">
      <w:pPr>
        <w:pStyle w:val="Code"/>
        <w:rPr>
          <w:lang w:val="en-US"/>
        </w:rPr>
      </w:pPr>
    </w:p>
    <w:p w:rsidR="005906E8" w:rsidRPr="00394353" w:rsidRDefault="005906E8" w:rsidP="005906E8">
      <w:pPr>
        <w:pStyle w:val="Code"/>
        <w:rPr>
          <w:lang w:val="en-US"/>
        </w:rPr>
      </w:pPr>
      <w:r w:rsidRPr="00394353">
        <w:rPr>
          <w:lang w:val="en-US"/>
        </w:rPr>
        <w:t>void setup()</w:t>
      </w:r>
    </w:p>
    <w:p w:rsidR="005906E8" w:rsidRPr="00394353" w:rsidRDefault="005906E8" w:rsidP="005906E8">
      <w:pPr>
        <w:pStyle w:val="Code"/>
        <w:rPr>
          <w:lang w:val="en-US"/>
        </w:rPr>
      </w:pPr>
      <w:r w:rsidRPr="00394353">
        <w:rPr>
          <w:lang w:val="en-US"/>
        </w:rPr>
        <w:t>{</w:t>
      </w:r>
    </w:p>
    <w:p w:rsidR="005906E8" w:rsidRPr="00394353" w:rsidRDefault="005906E8" w:rsidP="005906E8">
      <w:pPr>
        <w:pStyle w:val="Code"/>
        <w:rPr>
          <w:lang w:val="en-US"/>
        </w:rPr>
      </w:pPr>
      <w:r w:rsidRPr="00394353">
        <w:rPr>
          <w:lang w:val="en-US"/>
        </w:rPr>
        <w:t xml:space="preserve">  pinMode(ledpin, OUTPUT);</w:t>
      </w:r>
    </w:p>
    <w:p w:rsidR="005906E8" w:rsidRPr="00394353" w:rsidRDefault="005906E8" w:rsidP="005906E8">
      <w:pPr>
        <w:pStyle w:val="Code"/>
        <w:rPr>
          <w:lang w:val="en-US"/>
        </w:rPr>
      </w:pPr>
      <w:r w:rsidRPr="00394353">
        <w:rPr>
          <w:lang w:val="en-US"/>
        </w:rPr>
        <w:t xml:space="preserve">  pinMode(tasterpin, INPUT);</w:t>
      </w:r>
    </w:p>
    <w:p w:rsidR="005906E8" w:rsidRPr="00394353" w:rsidRDefault="005906E8" w:rsidP="005906E8">
      <w:pPr>
        <w:pStyle w:val="Code"/>
        <w:rPr>
          <w:lang w:val="en-US"/>
        </w:rPr>
      </w:pPr>
      <w:r w:rsidRPr="00394353">
        <w:rPr>
          <w:lang w:val="en-US"/>
        </w:rPr>
        <w:t xml:space="preserve">  digitalWrite( ledpin, LOW);</w:t>
      </w:r>
    </w:p>
    <w:p w:rsidR="005906E8" w:rsidRPr="00394353" w:rsidRDefault="005906E8" w:rsidP="005906E8">
      <w:pPr>
        <w:pStyle w:val="Code"/>
        <w:rPr>
          <w:lang w:val="en-US"/>
        </w:rPr>
      </w:pPr>
      <w:r w:rsidRPr="00394353">
        <w:rPr>
          <w:lang w:val="en-US"/>
        </w:rPr>
        <w:t>}</w:t>
      </w:r>
    </w:p>
    <w:p w:rsidR="005906E8" w:rsidRPr="00394353" w:rsidRDefault="005906E8" w:rsidP="005906E8">
      <w:pPr>
        <w:pStyle w:val="Code"/>
        <w:rPr>
          <w:lang w:val="en-US"/>
        </w:rPr>
      </w:pPr>
    </w:p>
    <w:p w:rsidR="005906E8" w:rsidRPr="00394353" w:rsidRDefault="005906E8" w:rsidP="005906E8">
      <w:pPr>
        <w:pStyle w:val="Code"/>
        <w:rPr>
          <w:lang w:val="en-US"/>
        </w:rPr>
      </w:pPr>
      <w:r w:rsidRPr="00394353">
        <w:rPr>
          <w:lang w:val="en-US"/>
        </w:rPr>
        <w:t>void loop()</w:t>
      </w:r>
    </w:p>
    <w:p w:rsidR="005906E8" w:rsidRPr="005906E8" w:rsidRDefault="005906E8" w:rsidP="005906E8">
      <w:pPr>
        <w:pStyle w:val="Code"/>
      </w:pPr>
      <w:r w:rsidRPr="005906E8">
        <w:t>{</w:t>
      </w:r>
    </w:p>
    <w:p w:rsidR="005906E8" w:rsidRDefault="005906E8" w:rsidP="005906E8">
      <w:pPr>
        <w:pStyle w:val="Code"/>
      </w:pPr>
      <w:r w:rsidRPr="005906E8">
        <w:t xml:space="preserve">  </w:t>
      </w:r>
      <w:r>
        <w:t>tasterstatusAlt = tasterstatusAktuell;          //letzten Zustand merken</w:t>
      </w:r>
    </w:p>
    <w:p w:rsidR="005906E8" w:rsidRDefault="005906E8" w:rsidP="005906E8">
      <w:pPr>
        <w:pStyle w:val="Code"/>
      </w:pPr>
      <w:r>
        <w:t xml:space="preserve">  tasterstatusAktuell = digitalRead(tasterpin);   //neuen Zustand einlesen</w:t>
      </w:r>
    </w:p>
    <w:p w:rsidR="005906E8" w:rsidRDefault="005906E8" w:rsidP="005906E8">
      <w:pPr>
        <w:pStyle w:val="Code"/>
      </w:pPr>
    </w:p>
    <w:p w:rsidR="005906E8" w:rsidRPr="00394353" w:rsidRDefault="005906E8" w:rsidP="005906E8">
      <w:pPr>
        <w:pStyle w:val="Code"/>
        <w:rPr>
          <w:lang w:val="en-US"/>
        </w:rPr>
      </w:pPr>
      <w:r>
        <w:t xml:space="preserve">  </w:t>
      </w:r>
      <w:r w:rsidRPr="00394353">
        <w:rPr>
          <w:lang w:val="en-US"/>
        </w:rPr>
        <w:t xml:space="preserve">if( (tasterstatusAktuell == HIGH) &amp;&amp; (tasterstatusAlt == LOW) ) </w:t>
      </w:r>
    </w:p>
    <w:p w:rsidR="005906E8" w:rsidRPr="00394353" w:rsidRDefault="005906E8" w:rsidP="005906E8">
      <w:pPr>
        <w:pStyle w:val="Code"/>
        <w:rPr>
          <w:lang w:val="en-US"/>
        </w:rPr>
      </w:pPr>
      <w:r w:rsidRPr="00394353">
        <w:rPr>
          <w:lang w:val="en-US"/>
        </w:rPr>
        <w:t xml:space="preserve">  {</w:t>
      </w:r>
    </w:p>
    <w:p w:rsidR="005906E8" w:rsidRPr="00394353" w:rsidRDefault="005906E8" w:rsidP="005906E8">
      <w:pPr>
        <w:pStyle w:val="Code"/>
        <w:rPr>
          <w:lang w:val="en-US"/>
        </w:rPr>
      </w:pPr>
      <w:r w:rsidRPr="00394353">
        <w:rPr>
          <w:lang w:val="en-US"/>
        </w:rPr>
        <w:t xml:space="preserve">    // Umschalten (toggeln) der LED</w:t>
      </w:r>
    </w:p>
    <w:p w:rsidR="005906E8" w:rsidRPr="00394353" w:rsidRDefault="005906E8" w:rsidP="005906E8">
      <w:pPr>
        <w:pStyle w:val="Code"/>
        <w:rPr>
          <w:lang w:val="en-US"/>
        </w:rPr>
      </w:pPr>
      <w:r w:rsidRPr="00394353">
        <w:rPr>
          <w:lang w:val="en-US"/>
        </w:rPr>
        <w:t xml:space="preserve">    if(ledStatus == LOW) </w:t>
      </w:r>
    </w:p>
    <w:p w:rsidR="005906E8" w:rsidRPr="00394353" w:rsidRDefault="005906E8" w:rsidP="005906E8">
      <w:pPr>
        <w:pStyle w:val="Code"/>
        <w:rPr>
          <w:lang w:val="en-US"/>
        </w:rPr>
      </w:pPr>
      <w:r w:rsidRPr="00394353">
        <w:rPr>
          <w:lang w:val="en-US"/>
        </w:rPr>
        <w:t xml:space="preserve">    {</w:t>
      </w:r>
    </w:p>
    <w:p w:rsidR="005906E8" w:rsidRPr="00394353" w:rsidRDefault="005906E8" w:rsidP="005906E8">
      <w:pPr>
        <w:pStyle w:val="Code"/>
        <w:rPr>
          <w:lang w:val="en-US"/>
        </w:rPr>
      </w:pPr>
      <w:r w:rsidRPr="00394353">
        <w:rPr>
          <w:lang w:val="en-US"/>
        </w:rPr>
        <w:lastRenderedPageBreak/>
        <w:t xml:space="preserve">       ledStatus = HIGH;  </w:t>
      </w:r>
    </w:p>
    <w:p w:rsidR="005906E8" w:rsidRPr="005906E8" w:rsidRDefault="005906E8" w:rsidP="005906E8">
      <w:pPr>
        <w:pStyle w:val="Code"/>
        <w:rPr>
          <w:lang w:val="en-US"/>
        </w:rPr>
      </w:pPr>
      <w:r w:rsidRPr="00394353">
        <w:rPr>
          <w:lang w:val="en-US"/>
        </w:rPr>
        <w:t xml:space="preserve">    </w:t>
      </w:r>
      <w:r w:rsidRPr="005906E8">
        <w:rPr>
          <w:lang w:val="en-US"/>
        </w:rPr>
        <w:t>}</w:t>
      </w:r>
    </w:p>
    <w:p w:rsidR="005906E8" w:rsidRPr="005906E8" w:rsidRDefault="005906E8" w:rsidP="005906E8">
      <w:pPr>
        <w:pStyle w:val="Code"/>
        <w:rPr>
          <w:lang w:val="en-US"/>
        </w:rPr>
      </w:pPr>
      <w:r w:rsidRPr="005906E8">
        <w:rPr>
          <w:lang w:val="en-US"/>
        </w:rPr>
        <w:t xml:space="preserve">    else </w:t>
      </w:r>
    </w:p>
    <w:p w:rsidR="005906E8" w:rsidRPr="005906E8" w:rsidRDefault="005906E8" w:rsidP="005906E8">
      <w:pPr>
        <w:pStyle w:val="Code"/>
        <w:rPr>
          <w:lang w:val="en-US"/>
        </w:rPr>
      </w:pPr>
      <w:r w:rsidRPr="005906E8">
        <w:rPr>
          <w:lang w:val="en-US"/>
        </w:rPr>
        <w:t xml:space="preserve">    {</w:t>
      </w:r>
    </w:p>
    <w:p w:rsidR="005906E8" w:rsidRPr="005906E8" w:rsidRDefault="005906E8" w:rsidP="005906E8">
      <w:pPr>
        <w:pStyle w:val="Code"/>
        <w:rPr>
          <w:lang w:val="en-US"/>
        </w:rPr>
      </w:pPr>
      <w:r w:rsidRPr="005906E8">
        <w:rPr>
          <w:lang w:val="en-US"/>
        </w:rPr>
        <w:t xml:space="preserve">      ledStatus = LOW;</w:t>
      </w:r>
    </w:p>
    <w:p w:rsidR="005906E8" w:rsidRPr="005906E8" w:rsidRDefault="005906E8" w:rsidP="005906E8">
      <w:pPr>
        <w:pStyle w:val="Code"/>
        <w:rPr>
          <w:lang w:val="en-US"/>
        </w:rPr>
      </w:pPr>
      <w:r w:rsidRPr="005906E8">
        <w:rPr>
          <w:lang w:val="en-US"/>
        </w:rPr>
        <w:t xml:space="preserve">    }</w:t>
      </w:r>
    </w:p>
    <w:p w:rsidR="005906E8" w:rsidRPr="005906E8" w:rsidRDefault="005906E8" w:rsidP="005906E8">
      <w:pPr>
        <w:pStyle w:val="Code"/>
        <w:rPr>
          <w:lang w:val="en-US"/>
        </w:rPr>
      </w:pPr>
      <w:r w:rsidRPr="005906E8">
        <w:rPr>
          <w:lang w:val="en-US"/>
        </w:rPr>
        <w:t xml:space="preserve"> </w:t>
      </w:r>
    </w:p>
    <w:p w:rsidR="005906E8" w:rsidRPr="005906E8" w:rsidRDefault="005906E8" w:rsidP="005906E8">
      <w:pPr>
        <w:pStyle w:val="Code"/>
        <w:rPr>
          <w:lang w:val="en-US"/>
        </w:rPr>
      </w:pPr>
      <w:r w:rsidRPr="005906E8">
        <w:rPr>
          <w:lang w:val="en-US"/>
        </w:rPr>
        <w:t xml:space="preserve">    //LED umschalten  (toggeln)</w:t>
      </w:r>
    </w:p>
    <w:p w:rsidR="005906E8" w:rsidRDefault="005906E8" w:rsidP="005906E8">
      <w:pPr>
        <w:pStyle w:val="Code"/>
      </w:pPr>
      <w:r w:rsidRPr="005906E8">
        <w:rPr>
          <w:lang w:val="en-US"/>
        </w:rPr>
        <w:t xml:space="preserve">    </w:t>
      </w:r>
      <w:r>
        <w:t>digitalWrite(ledpin, ledStatus);</w:t>
      </w:r>
    </w:p>
    <w:p w:rsidR="005906E8" w:rsidRDefault="005906E8" w:rsidP="005906E8">
      <w:pPr>
        <w:pStyle w:val="Code"/>
      </w:pPr>
      <w:r>
        <w:t xml:space="preserve">  }</w:t>
      </w:r>
    </w:p>
    <w:p w:rsidR="005906E8" w:rsidRDefault="005906E8" w:rsidP="005906E8">
      <w:pPr>
        <w:pStyle w:val="Code"/>
      </w:pPr>
      <w:r>
        <w:t>}</w:t>
      </w:r>
    </w:p>
    <w:p w:rsidR="005906E8" w:rsidRDefault="005906E8" w:rsidP="005906E8"/>
    <w:p w:rsidR="005906E8" w:rsidRDefault="005906E8" w:rsidP="005906E8"/>
    <w:p w:rsidR="005906E8" w:rsidRDefault="005906E8" w:rsidP="005906E8"/>
    <w:p w:rsidR="005906E8" w:rsidRDefault="005906E8" w:rsidP="005906E8"/>
    <w:p w:rsidR="005906E8" w:rsidRPr="00174339" w:rsidRDefault="005906E8" w:rsidP="005906E8">
      <w:pPr>
        <w:rPr>
          <w:b/>
        </w:rPr>
      </w:pPr>
      <w:r>
        <w:rPr>
          <w:b/>
        </w:rPr>
        <w:t xml:space="preserve">V2: </w:t>
      </w:r>
      <w:r w:rsidRPr="00174339">
        <w:rPr>
          <w:b/>
        </w:rPr>
        <w:t>Ergänzt um Ausgaben über den seriellen Monitor (Optional)</w:t>
      </w:r>
    </w:p>
    <w:p w:rsidR="005906E8" w:rsidRDefault="005906E8" w:rsidP="005906E8"/>
    <w:p w:rsidR="005906E8" w:rsidRDefault="005906E8" w:rsidP="005906E8">
      <w:pPr>
        <w:pStyle w:val="Code"/>
      </w:pPr>
      <w:r>
        <w:t>//LED toggeln</w:t>
      </w:r>
    </w:p>
    <w:p w:rsidR="005906E8" w:rsidRDefault="005906E8" w:rsidP="005906E8">
      <w:pPr>
        <w:pStyle w:val="Code"/>
      </w:pPr>
      <w:r>
        <w:t>//V2 mit Testausgaben über den seriellen Monitor</w:t>
      </w:r>
    </w:p>
    <w:p w:rsidR="005906E8" w:rsidRDefault="005906E8" w:rsidP="005906E8">
      <w:pPr>
        <w:pStyle w:val="Code"/>
      </w:pPr>
    </w:p>
    <w:p w:rsidR="005906E8" w:rsidRDefault="005906E8" w:rsidP="005906E8">
      <w:pPr>
        <w:pStyle w:val="Code"/>
      </w:pPr>
      <w:r>
        <w:t>int ledpin = 13;</w:t>
      </w:r>
    </w:p>
    <w:p w:rsidR="005906E8" w:rsidRDefault="005906E8" w:rsidP="005906E8">
      <w:pPr>
        <w:pStyle w:val="Code"/>
      </w:pPr>
      <w:r>
        <w:t>int tasterpin = 8;</w:t>
      </w:r>
    </w:p>
    <w:p w:rsidR="005906E8" w:rsidRDefault="005906E8" w:rsidP="005906E8">
      <w:pPr>
        <w:pStyle w:val="Code"/>
      </w:pPr>
    </w:p>
    <w:p w:rsidR="005906E8" w:rsidRDefault="005906E8" w:rsidP="005906E8">
      <w:pPr>
        <w:pStyle w:val="Code"/>
      </w:pPr>
      <w:r>
        <w:t>int ledStatus = LOW;    //aktuellen Status (an, aus) der LED merken für den Wechsel (toggeln)</w:t>
      </w:r>
    </w:p>
    <w:p w:rsidR="005906E8" w:rsidRPr="00394353" w:rsidRDefault="005906E8" w:rsidP="005906E8">
      <w:pPr>
        <w:pStyle w:val="Code"/>
        <w:rPr>
          <w:lang w:val="en-US"/>
        </w:rPr>
      </w:pPr>
      <w:r w:rsidRPr="00394353">
        <w:rPr>
          <w:lang w:val="en-US"/>
        </w:rPr>
        <w:t>int tasterstatusAktuell;</w:t>
      </w:r>
    </w:p>
    <w:p w:rsidR="005906E8" w:rsidRPr="00394353" w:rsidRDefault="005906E8" w:rsidP="005906E8">
      <w:pPr>
        <w:pStyle w:val="Code"/>
        <w:rPr>
          <w:lang w:val="en-US"/>
        </w:rPr>
      </w:pPr>
      <w:r w:rsidRPr="00394353">
        <w:rPr>
          <w:lang w:val="en-US"/>
        </w:rPr>
        <w:t>int tasterstatusAlt;</w:t>
      </w:r>
    </w:p>
    <w:p w:rsidR="005906E8" w:rsidRPr="00394353" w:rsidRDefault="005906E8" w:rsidP="005906E8">
      <w:pPr>
        <w:pStyle w:val="Code"/>
        <w:rPr>
          <w:lang w:val="en-US"/>
        </w:rPr>
      </w:pPr>
    </w:p>
    <w:p w:rsidR="005906E8" w:rsidRPr="00394353" w:rsidRDefault="005906E8" w:rsidP="005906E8">
      <w:pPr>
        <w:pStyle w:val="Code"/>
        <w:rPr>
          <w:lang w:val="en-US"/>
        </w:rPr>
      </w:pPr>
    </w:p>
    <w:p w:rsidR="005906E8" w:rsidRPr="00394353" w:rsidRDefault="005906E8" w:rsidP="005906E8">
      <w:pPr>
        <w:pStyle w:val="Code"/>
        <w:rPr>
          <w:lang w:val="en-US"/>
        </w:rPr>
      </w:pPr>
      <w:r w:rsidRPr="00394353">
        <w:rPr>
          <w:lang w:val="en-US"/>
        </w:rPr>
        <w:t>void setup()</w:t>
      </w:r>
    </w:p>
    <w:p w:rsidR="005906E8" w:rsidRPr="00394353" w:rsidRDefault="005906E8" w:rsidP="005906E8">
      <w:pPr>
        <w:pStyle w:val="Code"/>
        <w:rPr>
          <w:lang w:val="en-US"/>
        </w:rPr>
      </w:pPr>
      <w:r w:rsidRPr="00394353">
        <w:rPr>
          <w:lang w:val="en-US"/>
        </w:rPr>
        <w:t>{</w:t>
      </w:r>
    </w:p>
    <w:p w:rsidR="005906E8" w:rsidRPr="00394353" w:rsidRDefault="005906E8" w:rsidP="005906E8">
      <w:pPr>
        <w:pStyle w:val="Code"/>
        <w:rPr>
          <w:lang w:val="en-US"/>
        </w:rPr>
      </w:pPr>
      <w:r w:rsidRPr="00394353">
        <w:rPr>
          <w:lang w:val="en-US"/>
        </w:rPr>
        <w:t xml:space="preserve">  Serial.begin(9600);</w:t>
      </w:r>
    </w:p>
    <w:p w:rsidR="005906E8" w:rsidRPr="00394353" w:rsidRDefault="005906E8" w:rsidP="005906E8">
      <w:pPr>
        <w:pStyle w:val="Code"/>
        <w:rPr>
          <w:lang w:val="en-US"/>
        </w:rPr>
      </w:pPr>
      <w:r w:rsidRPr="00394353">
        <w:rPr>
          <w:lang w:val="en-US"/>
        </w:rPr>
        <w:t xml:space="preserve">  pinMode(ledpin, OUTPUT);</w:t>
      </w:r>
    </w:p>
    <w:p w:rsidR="005906E8" w:rsidRPr="00394353" w:rsidRDefault="005906E8" w:rsidP="005906E8">
      <w:pPr>
        <w:pStyle w:val="Code"/>
        <w:rPr>
          <w:lang w:val="en-US"/>
        </w:rPr>
      </w:pPr>
      <w:r w:rsidRPr="00394353">
        <w:rPr>
          <w:lang w:val="en-US"/>
        </w:rPr>
        <w:t xml:space="preserve">  pinMode(tasterpin, INPUT);</w:t>
      </w:r>
    </w:p>
    <w:p w:rsidR="005906E8" w:rsidRPr="00394353" w:rsidRDefault="005906E8" w:rsidP="005906E8">
      <w:pPr>
        <w:pStyle w:val="Code"/>
        <w:rPr>
          <w:lang w:val="en-US"/>
        </w:rPr>
      </w:pPr>
      <w:r w:rsidRPr="00394353">
        <w:rPr>
          <w:lang w:val="en-US"/>
        </w:rPr>
        <w:t xml:space="preserve">  digitalWrite( ledpin, LOW);</w:t>
      </w:r>
    </w:p>
    <w:p w:rsidR="005906E8" w:rsidRPr="005906E8" w:rsidRDefault="005906E8" w:rsidP="005906E8">
      <w:pPr>
        <w:pStyle w:val="Code"/>
        <w:rPr>
          <w:lang w:val="en-US"/>
        </w:rPr>
      </w:pPr>
      <w:r w:rsidRPr="005906E8">
        <w:rPr>
          <w:lang w:val="en-US"/>
        </w:rPr>
        <w:t>}</w:t>
      </w:r>
    </w:p>
    <w:p w:rsidR="005906E8" w:rsidRPr="005906E8" w:rsidRDefault="005906E8" w:rsidP="005906E8">
      <w:pPr>
        <w:pStyle w:val="Code"/>
        <w:rPr>
          <w:lang w:val="en-US"/>
        </w:rPr>
      </w:pPr>
    </w:p>
    <w:p w:rsidR="005906E8" w:rsidRPr="005906E8" w:rsidRDefault="005906E8" w:rsidP="005906E8">
      <w:pPr>
        <w:pStyle w:val="Code"/>
        <w:rPr>
          <w:lang w:val="en-US"/>
        </w:rPr>
      </w:pPr>
      <w:r w:rsidRPr="005906E8">
        <w:rPr>
          <w:lang w:val="en-US"/>
        </w:rPr>
        <w:t>void loop()</w:t>
      </w:r>
    </w:p>
    <w:p w:rsidR="005906E8" w:rsidRDefault="005906E8" w:rsidP="005906E8">
      <w:pPr>
        <w:pStyle w:val="Code"/>
      </w:pPr>
      <w:r>
        <w:t>{</w:t>
      </w:r>
    </w:p>
    <w:p w:rsidR="005906E8" w:rsidRDefault="005906E8" w:rsidP="005906E8">
      <w:pPr>
        <w:pStyle w:val="Code"/>
      </w:pPr>
      <w:r>
        <w:t xml:space="preserve">  tasterstatusAlt = tasterstatusAktuell;          //letzten Zustand merken</w:t>
      </w:r>
    </w:p>
    <w:p w:rsidR="005906E8" w:rsidRDefault="005906E8" w:rsidP="005906E8">
      <w:pPr>
        <w:pStyle w:val="Code"/>
      </w:pPr>
      <w:r>
        <w:t xml:space="preserve">  tasterstatusAktuell = digitalRead(tasterpin);   //neuen Zustand einlesen</w:t>
      </w:r>
    </w:p>
    <w:p w:rsidR="005906E8" w:rsidRDefault="005906E8" w:rsidP="005906E8">
      <w:pPr>
        <w:pStyle w:val="Code"/>
      </w:pPr>
    </w:p>
    <w:p w:rsidR="005906E8" w:rsidRPr="00394353" w:rsidRDefault="005906E8" w:rsidP="005906E8">
      <w:pPr>
        <w:pStyle w:val="Code"/>
        <w:rPr>
          <w:lang w:val="en-US"/>
        </w:rPr>
      </w:pPr>
      <w:r>
        <w:t xml:space="preserve">  </w:t>
      </w:r>
      <w:r w:rsidRPr="00394353">
        <w:rPr>
          <w:lang w:val="en-US"/>
        </w:rPr>
        <w:t xml:space="preserve">if( (tasterstatusAktuell == HIGH) &amp;&amp; (tasterstatusAlt == LOW) ) </w:t>
      </w:r>
    </w:p>
    <w:p w:rsidR="005906E8" w:rsidRPr="00394353" w:rsidRDefault="005906E8" w:rsidP="005906E8">
      <w:pPr>
        <w:pStyle w:val="Code"/>
        <w:rPr>
          <w:lang w:val="en-US"/>
        </w:rPr>
      </w:pPr>
      <w:r w:rsidRPr="00394353">
        <w:rPr>
          <w:lang w:val="en-US"/>
        </w:rPr>
        <w:t xml:space="preserve">  {</w:t>
      </w:r>
    </w:p>
    <w:p w:rsidR="005906E8" w:rsidRPr="00394353" w:rsidRDefault="005906E8" w:rsidP="005906E8">
      <w:pPr>
        <w:pStyle w:val="Code"/>
        <w:rPr>
          <w:lang w:val="en-US"/>
        </w:rPr>
      </w:pPr>
      <w:r w:rsidRPr="00394353">
        <w:rPr>
          <w:lang w:val="en-US"/>
        </w:rPr>
        <w:t xml:space="preserve">    Serial.print("The button is pressed: ");</w:t>
      </w:r>
    </w:p>
    <w:p w:rsidR="005906E8" w:rsidRPr="00394353" w:rsidRDefault="005906E8" w:rsidP="005906E8">
      <w:pPr>
        <w:pStyle w:val="Code"/>
        <w:rPr>
          <w:lang w:val="en-US"/>
        </w:rPr>
      </w:pPr>
      <w:r w:rsidRPr="00394353">
        <w:rPr>
          <w:lang w:val="en-US"/>
        </w:rPr>
        <w:t xml:space="preserve">  </w:t>
      </w:r>
    </w:p>
    <w:p w:rsidR="005906E8" w:rsidRPr="00394353" w:rsidRDefault="005906E8" w:rsidP="005906E8">
      <w:pPr>
        <w:pStyle w:val="Code"/>
        <w:rPr>
          <w:lang w:val="en-US"/>
        </w:rPr>
      </w:pPr>
      <w:r w:rsidRPr="00394353">
        <w:rPr>
          <w:lang w:val="en-US"/>
        </w:rPr>
        <w:t xml:space="preserve">    // Umschalten (toggeln) der LED</w:t>
      </w:r>
    </w:p>
    <w:p w:rsidR="005906E8" w:rsidRPr="00394353" w:rsidRDefault="005906E8" w:rsidP="005906E8">
      <w:pPr>
        <w:pStyle w:val="Code"/>
        <w:rPr>
          <w:lang w:val="en-US"/>
        </w:rPr>
      </w:pPr>
      <w:r w:rsidRPr="00394353">
        <w:rPr>
          <w:lang w:val="en-US"/>
        </w:rPr>
        <w:t xml:space="preserve">    if(ledStatus == LOW) </w:t>
      </w:r>
    </w:p>
    <w:p w:rsidR="005906E8" w:rsidRPr="00394353" w:rsidRDefault="005906E8" w:rsidP="005906E8">
      <w:pPr>
        <w:pStyle w:val="Code"/>
        <w:rPr>
          <w:lang w:val="en-US"/>
        </w:rPr>
      </w:pPr>
      <w:r w:rsidRPr="00394353">
        <w:rPr>
          <w:lang w:val="en-US"/>
        </w:rPr>
        <w:t xml:space="preserve">    {</w:t>
      </w:r>
    </w:p>
    <w:p w:rsidR="005906E8" w:rsidRPr="00394353" w:rsidRDefault="005906E8" w:rsidP="005906E8">
      <w:pPr>
        <w:pStyle w:val="Code"/>
        <w:rPr>
          <w:lang w:val="en-US"/>
        </w:rPr>
      </w:pPr>
      <w:r w:rsidRPr="00394353">
        <w:rPr>
          <w:lang w:val="en-US"/>
        </w:rPr>
        <w:t xml:space="preserve">       ledStatus = HIGH;  </w:t>
      </w:r>
    </w:p>
    <w:p w:rsidR="005906E8" w:rsidRPr="00394353" w:rsidRDefault="005906E8" w:rsidP="005906E8">
      <w:pPr>
        <w:pStyle w:val="Code"/>
        <w:rPr>
          <w:lang w:val="en-US"/>
        </w:rPr>
      </w:pPr>
      <w:r w:rsidRPr="00394353">
        <w:rPr>
          <w:lang w:val="en-US"/>
        </w:rPr>
        <w:t xml:space="preserve">       Serial.println("Turning LED on");</w:t>
      </w:r>
    </w:p>
    <w:p w:rsidR="005906E8" w:rsidRPr="00394353" w:rsidRDefault="005906E8" w:rsidP="005906E8">
      <w:pPr>
        <w:pStyle w:val="Code"/>
        <w:rPr>
          <w:lang w:val="en-US"/>
        </w:rPr>
      </w:pPr>
      <w:r w:rsidRPr="00394353">
        <w:rPr>
          <w:lang w:val="en-US"/>
        </w:rPr>
        <w:t xml:space="preserve">    }</w:t>
      </w:r>
    </w:p>
    <w:p w:rsidR="005906E8" w:rsidRPr="00394353" w:rsidRDefault="005906E8" w:rsidP="005906E8">
      <w:pPr>
        <w:pStyle w:val="Code"/>
        <w:rPr>
          <w:lang w:val="en-US"/>
        </w:rPr>
      </w:pPr>
      <w:r w:rsidRPr="00394353">
        <w:rPr>
          <w:lang w:val="en-US"/>
        </w:rPr>
        <w:t xml:space="preserve">    else </w:t>
      </w:r>
    </w:p>
    <w:p w:rsidR="005906E8" w:rsidRPr="00394353" w:rsidRDefault="005906E8" w:rsidP="005906E8">
      <w:pPr>
        <w:pStyle w:val="Code"/>
        <w:rPr>
          <w:lang w:val="en-US"/>
        </w:rPr>
      </w:pPr>
      <w:r w:rsidRPr="00394353">
        <w:rPr>
          <w:lang w:val="en-US"/>
        </w:rPr>
        <w:t xml:space="preserve">    {</w:t>
      </w:r>
    </w:p>
    <w:p w:rsidR="005906E8" w:rsidRPr="00394353" w:rsidRDefault="005906E8" w:rsidP="005906E8">
      <w:pPr>
        <w:pStyle w:val="Code"/>
        <w:rPr>
          <w:lang w:val="en-US"/>
        </w:rPr>
      </w:pPr>
      <w:r w:rsidRPr="00394353">
        <w:rPr>
          <w:lang w:val="en-US"/>
        </w:rPr>
        <w:t xml:space="preserve">      ledStatus = LOW;</w:t>
      </w:r>
    </w:p>
    <w:p w:rsidR="005906E8" w:rsidRPr="00394353" w:rsidRDefault="005906E8" w:rsidP="005906E8">
      <w:pPr>
        <w:pStyle w:val="Code"/>
        <w:rPr>
          <w:lang w:val="en-US"/>
        </w:rPr>
      </w:pPr>
      <w:r w:rsidRPr="00394353">
        <w:rPr>
          <w:lang w:val="en-US"/>
        </w:rPr>
        <w:t xml:space="preserve">      Serial.println("Turning LED off");</w:t>
      </w:r>
    </w:p>
    <w:p w:rsidR="005906E8" w:rsidRDefault="005906E8" w:rsidP="005906E8">
      <w:pPr>
        <w:pStyle w:val="Code"/>
      </w:pPr>
      <w:r w:rsidRPr="00394353">
        <w:rPr>
          <w:lang w:val="en-US"/>
        </w:rPr>
        <w:t xml:space="preserve">    </w:t>
      </w:r>
      <w:r>
        <w:t>}</w:t>
      </w:r>
    </w:p>
    <w:p w:rsidR="005906E8" w:rsidRDefault="005906E8" w:rsidP="005906E8">
      <w:pPr>
        <w:pStyle w:val="Code"/>
      </w:pPr>
      <w:r>
        <w:t xml:space="preserve"> </w:t>
      </w:r>
    </w:p>
    <w:p w:rsidR="005906E8" w:rsidRDefault="005906E8" w:rsidP="005906E8">
      <w:pPr>
        <w:pStyle w:val="Code"/>
      </w:pPr>
      <w:r>
        <w:t xml:space="preserve">    //LED umschalten  (toggeln)</w:t>
      </w:r>
    </w:p>
    <w:p w:rsidR="005906E8" w:rsidRDefault="005906E8" w:rsidP="005906E8">
      <w:pPr>
        <w:pStyle w:val="Code"/>
      </w:pPr>
      <w:r>
        <w:t xml:space="preserve">    digitalWrite(ledpin, ledStatus);</w:t>
      </w:r>
    </w:p>
    <w:p w:rsidR="005906E8" w:rsidRDefault="005906E8" w:rsidP="005906E8">
      <w:pPr>
        <w:pStyle w:val="Code"/>
      </w:pPr>
      <w:r>
        <w:t xml:space="preserve">  }</w:t>
      </w:r>
    </w:p>
    <w:p w:rsidR="005906E8" w:rsidRDefault="005906E8" w:rsidP="005906E8">
      <w:pPr>
        <w:pStyle w:val="Code"/>
      </w:pPr>
      <w:r>
        <w:t>}</w:t>
      </w:r>
    </w:p>
    <w:p w:rsidR="005906E8" w:rsidRDefault="005906E8" w:rsidP="005906E8"/>
    <w:p w:rsidR="005906E8" w:rsidRDefault="005906E8" w:rsidP="005906E8"/>
    <w:p w:rsidR="005906E8" w:rsidRDefault="005906E8" w:rsidP="005906E8">
      <w:pPr>
        <w:rPr>
          <w:b/>
        </w:rPr>
      </w:pPr>
      <w:r>
        <w:rPr>
          <w:b/>
        </w:rPr>
        <w:br w:type="page"/>
      </w:r>
    </w:p>
    <w:p w:rsidR="005906E8" w:rsidRPr="00150F00" w:rsidRDefault="005906E8" w:rsidP="005906E8">
      <w:pPr>
        <w:rPr>
          <w:b/>
        </w:rPr>
      </w:pPr>
      <w:r w:rsidRPr="00150F00">
        <w:rPr>
          <w:b/>
        </w:rPr>
        <w:lastRenderedPageBreak/>
        <w:t>V3: Optimierter Code</w:t>
      </w:r>
    </w:p>
    <w:p w:rsidR="005906E8" w:rsidRDefault="005906E8" w:rsidP="005906E8"/>
    <w:p w:rsidR="005906E8" w:rsidRDefault="005906E8" w:rsidP="005906E8">
      <w:pPr>
        <w:pStyle w:val="Code"/>
      </w:pPr>
      <w:r>
        <w:t>//LED toggeln - optimierter Code</w:t>
      </w:r>
    </w:p>
    <w:p w:rsidR="005906E8" w:rsidRDefault="005906E8" w:rsidP="005906E8">
      <w:pPr>
        <w:pStyle w:val="Code"/>
      </w:pPr>
      <w:r>
        <w:t>//V3</w:t>
      </w:r>
    </w:p>
    <w:p w:rsidR="005906E8" w:rsidRDefault="005906E8" w:rsidP="005906E8">
      <w:pPr>
        <w:pStyle w:val="Code"/>
      </w:pPr>
    </w:p>
    <w:p w:rsidR="005906E8" w:rsidRDefault="005906E8" w:rsidP="005906E8">
      <w:pPr>
        <w:pStyle w:val="Code"/>
      </w:pPr>
      <w:r>
        <w:t>int ledpin = 13;</w:t>
      </w:r>
    </w:p>
    <w:p w:rsidR="005906E8" w:rsidRDefault="005906E8" w:rsidP="005906E8">
      <w:pPr>
        <w:pStyle w:val="Code"/>
      </w:pPr>
      <w:r>
        <w:t>int tasterpin = 8;</w:t>
      </w:r>
    </w:p>
    <w:p w:rsidR="005906E8" w:rsidRDefault="005906E8" w:rsidP="005906E8">
      <w:pPr>
        <w:pStyle w:val="Code"/>
      </w:pPr>
    </w:p>
    <w:p w:rsidR="005906E8" w:rsidRDefault="005906E8" w:rsidP="005906E8">
      <w:pPr>
        <w:pStyle w:val="Code"/>
      </w:pPr>
      <w:r>
        <w:t>int ledStatus = LOW;    //aktuellen Status (an, aus) der LED merken für den Wechsel (toggeln)</w:t>
      </w:r>
    </w:p>
    <w:p w:rsidR="005906E8" w:rsidRPr="00B15CB5" w:rsidRDefault="005906E8" w:rsidP="005906E8">
      <w:pPr>
        <w:pStyle w:val="Code"/>
        <w:rPr>
          <w:lang w:val="en-US"/>
        </w:rPr>
      </w:pPr>
      <w:r w:rsidRPr="00B15CB5">
        <w:rPr>
          <w:lang w:val="en-US"/>
        </w:rPr>
        <w:t>int tasterstatusAktuell;</w:t>
      </w:r>
    </w:p>
    <w:p w:rsidR="005906E8" w:rsidRPr="00B15CB5" w:rsidRDefault="005906E8" w:rsidP="005906E8">
      <w:pPr>
        <w:pStyle w:val="Code"/>
        <w:rPr>
          <w:lang w:val="en-US"/>
        </w:rPr>
      </w:pPr>
      <w:r w:rsidRPr="00B15CB5">
        <w:rPr>
          <w:lang w:val="en-US"/>
        </w:rPr>
        <w:t>int tasterstatusAlt;</w:t>
      </w:r>
    </w:p>
    <w:p w:rsidR="005906E8" w:rsidRPr="00B15CB5" w:rsidRDefault="005906E8" w:rsidP="005906E8">
      <w:pPr>
        <w:pStyle w:val="Code"/>
        <w:rPr>
          <w:lang w:val="en-US"/>
        </w:rPr>
      </w:pPr>
    </w:p>
    <w:p w:rsidR="005906E8" w:rsidRPr="00B15CB5" w:rsidRDefault="005906E8" w:rsidP="005906E8">
      <w:pPr>
        <w:pStyle w:val="Code"/>
        <w:rPr>
          <w:lang w:val="en-US"/>
        </w:rPr>
      </w:pPr>
    </w:p>
    <w:p w:rsidR="005906E8" w:rsidRPr="00B15CB5" w:rsidRDefault="005906E8" w:rsidP="005906E8">
      <w:pPr>
        <w:pStyle w:val="Code"/>
        <w:rPr>
          <w:lang w:val="en-US"/>
        </w:rPr>
      </w:pPr>
      <w:r w:rsidRPr="00B15CB5">
        <w:rPr>
          <w:lang w:val="en-US"/>
        </w:rPr>
        <w:t>void setup()</w:t>
      </w:r>
    </w:p>
    <w:p w:rsidR="005906E8" w:rsidRPr="00B15CB5" w:rsidRDefault="005906E8" w:rsidP="005906E8">
      <w:pPr>
        <w:pStyle w:val="Code"/>
        <w:rPr>
          <w:lang w:val="en-US"/>
        </w:rPr>
      </w:pPr>
      <w:r w:rsidRPr="00B15CB5">
        <w:rPr>
          <w:lang w:val="en-US"/>
        </w:rPr>
        <w:t>{</w:t>
      </w:r>
    </w:p>
    <w:p w:rsidR="005906E8" w:rsidRPr="00B15CB5" w:rsidRDefault="005906E8" w:rsidP="005906E8">
      <w:pPr>
        <w:pStyle w:val="Code"/>
        <w:rPr>
          <w:lang w:val="en-US"/>
        </w:rPr>
      </w:pPr>
      <w:r w:rsidRPr="00B15CB5">
        <w:rPr>
          <w:lang w:val="en-US"/>
        </w:rPr>
        <w:t xml:space="preserve">  pinMode(ledpin, OUTPUT);</w:t>
      </w:r>
    </w:p>
    <w:p w:rsidR="005906E8" w:rsidRPr="00B15CB5" w:rsidRDefault="005906E8" w:rsidP="005906E8">
      <w:pPr>
        <w:pStyle w:val="Code"/>
        <w:rPr>
          <w:lang w:val="en-US"/>
        </w:rPr>
      </w:pPr>
      <w:r w:rsidRPr="00B15CB5">
        <w:rPr>
          <w:lang w:val="en-US"/>
        </w:rPr>
        <w:t xml:space="preserve">  pinMode(tasterpin, INPUT);</w:t>
      </w:r>
    </w:p>
    <w:p w:rsidR="005906E8" w:rsidRPr="00B15CB5" w:rsidRDefault="005906E8" w:rsidP="005906E8">
      <w:pPr>
        <w:pStyle w:val="Code"/>
        <w:rPr>
          <w:lang w:val="en-US"/>
        </w:rPr>
      </w:pPr>
      <w:r w:rsidRPr="00B15CB5">
        <w:rPr>
          <w:lang w:val="en-US"/>
        </w:rPr>
        <w:t xml:space="preserve">  digitalWrite( ledpin, LOW);</w:t>
      </w:r>
    </w:p>
    <w:p w:rsidR="005906E8" w:rsidRPr="00B15CB5" w:rsidRDefault="005906E8" w:rsidP="005906E8">
      <w:pPr>
        <w:pStyle w:val="Code"/>
        <w:rPr>
          <w:lang w:val="en-US"/>
        </w:rPr>
      </w:pPr>
      <w:r w:rsidRPr="00B15CB5">
        <w:rPr>
          <w:lang w:val="en-US"/>
        </w:rPr>
        <w:t>}</w:t>
      </w:r>
    </w:p>
    <w:p w:rsidR="005906E8" w:rsidRPr="00B15CB5" w:rsidRDefault="005906E8" w:rsidP="005906E8">
      <w:pPr>
        <w:pStyle w:val="Code"/>
        <w:rPr>
          <w:lang w:val="en-US"/>
        </w:rPr>
      </w:pPr>
    </w:p>
    <w:p w:rsidR="005906E8" w:rsidRPr="00B15CB5" w:rsidRDefault="005906E8" w:rsidP="005906E8">
      <w:pPr>
        <w:pStyle w:val="Code"/>
        <w:rPr>
          <w:lang w:val="en-US"/>
        </w:rPr>
      </w:pPr>
      <w:r w:rsidRPr="00B15CB5">
        <w:rPr>
          <w:lang w:val="en-US"/>
        </w:rPr>
        <w:t>void loop()</w:t>
      </w:r>
    </w:p>
    <w:p w:rsidR="005906E8" w:rsidRPr="005906E8" w:rsidRDefault="005906E8" w:rsidP="005906E8">
      <w:pPr>
        <w:pStyle w:val="Code"/>
      </w:pPr>
      <w:r w:rsidRPr="005906E8">
        <w:t>{</w:t>
      </w:r>
    </w:p>
    <w:p w:rsidR="005906E8" w:rsidRDefault="005906E8" w:rsidP="005906E8">
      <w:pPr>
        <w:pStyle w:val="Code"/>
      </w:pPr>
      <w:r w:rsidRPr="005906E8">
        <w:t xml:space="preserve">  </w:t>
      </w:r>
      <w:r>
        <w:t>tasterstatusAlt = tasterstatusAktuell;          //letzten Zustand merken</w:t>
      </w:r>
    </w:p>
    <w:p w:rsidR="005906E8" w:rsidRDefault="005906E8" w:rsidP="005906E8">
      <w:pPr>
        <w:pStyle w:val="Code"/>
      </w:pPr>
      <w:r>
        <w:t xml:space="preserve">  tasterstatusAktuell = digitalRead(tasterpin);   //neuen Zustand einlesen</w:t>
      </w:r>
    </w:p>
    <w:p w:rsidR="005906E8" w:rsidRDefault="005906E8" w:rsidP="005906E8">
      <w:pPr>
        <w:pStyle w:val="Code"/>
      </w:pPr>
      <w:r>
        <w:t xml:space="preserve">  </w:t>
      </w:r>
    </w:p>
    <w:p w:rsidR="005906E8" w:rsidRPr="00B15CB5" w:rsidRDefault="005906E8" w:rsidP="005906E8">
      <w:pPr>
        <w:pStyle w:val="Code"/>
        <w:rPr>
          <w:lang w:val="en-US"/>
        </w:rPr>
      </w:pPr>
      <w:r>
        <w:t xml:space="preserve">  </w:t>
      </w:r>
      <w:r w:rsidRPr="00B15CB5">
        <w:rPr>
          <w:lang w:val="en-US"/>
        </w:rPr>
        <w:t xml:space="preserve">if( (tasterstatusAktuell == HIGH) &amp;&amp; (tasterstatusAlt == LOW) ) </w:t>
      </w:r>
    </w:p>
    <w:p w:rsidR="005906E8" w:rsidRPr="00DA066A" w:rsidRDefault="005906E8" w:rsidP="005906E8">
      <w:pPr>
        <w:pStyle w:val="Code"/>
        <w:rPr>
          <w:lang w:val="en-US"/>
        </w:rPr>
      </w:pPr>
      <w:r w:rsidRPr="00B15CB5">
        <w:rPr>
          <w:lang w:val="en-US"/>
        </w:rPr>
        <w:t xml:space="preserve">  </w:t>
      </w:r>
      <w:r w:rsidRPr="00DA066A">
        <w:rPr>
          <w:lang w:val="en-US"/>
        </w:rPr>
        <w:t>{</w:t>
      </w:r>
    </w:p>
    <w:p w:rsidR="005906E8" w:rsidRDefault="005906E8" w:rsidP="005906E8">
      <w:pPr>
        <w:pStyle w:val="Code"/>
        <w:rPr>
          <w:lang w:val="en-US"/>
        </w:rPr>
      </w:pPr>
      <w:r>
        <w:rPr>
          <w:lang w:val="en-US"/>
        </w:rPr>
        <w:t xml:space="preserve">    </w:t>
      </w:r>
      <w:r w:rsidRPr="006F20DC">
        <w:rPr>
          <w:lang w:val="en-US"/>
        </w:rPr>
        <w:t xml:space="preserve">//ledStatus = ( (ledStatus == HIGH) ? LOW : HIGH ); </w:t>
      </w:r>
      <w:r>
        <w:rPr>
          <w:lang w:val="en-US"/>
        </w:rPr>
        <w:t>//Alternativer Code</w:t>
      </w:r>
    </w:p>
    <w:p w:rsidR="005906E8" w:rsidRDefault="005906E8" w:rsidP="005906E8">
      <w:pPr>
        <w:pStyle w:val="Code"/>
      </w:pPr>
      <w:r w:rsidRPr="00B837F0">
        <w:rPr>
          <w:lang w:val="en-US"/>
        </w:rPr>
        <w:t xml:space="preserve">    </w:t>
      </w:r>
      <w:r>
        <w:t xml:space="preserve">ledStatus = </w:t>
      </w:r>
      <w:r w:rsidRPr="00B15CB5">
        <w:rPr>
          <w:b/>
        </w:rPr>
        <w:t>!</w:t>
      </w:r>
      <w:r>
        <w:t>ledStatus;           //Status umschalten (toggeln)</w:t>
      </w:r>
    </w:p>
    <w:p w:rsidR="005906E8" w:rsidRDefault="005906E8" w:rsidP="005906E8">
      <w:pPr>
        <w:pStyle w:val="Code"/>
      </w:pPr>
      <w:r>
        <w:t xml:space="preserve">    digitalWrite(ledpin, ledStatus);  //LED umschalten  (toggeln)</w:t>
      </w:r>
    </w:p>
    <w:p w:rsidR="005906E8" w:rsidRDefault="005906E8" w:rsidP="005906E8">
      <w:pPr>
        <w:pStyle w:val="Code"/>
      </w:pPr>
      <w:r>
        <w:t xml:space="preserve">  }</w:t>
      </w:r>
    </w:p>
    <w:p w:rsidR="005906E8" w:rsidRDefault="005906E8" w:rsidP="005906E8">
      <w:pPr>
        <w:pStyle w:val="Code"/>
      </w:pPr>
      <w:r>
        <w:t>}</w:t>
      </w:r>
    </w:p>
    <w:p w:rsidR="005906E8" w:rsidRDefault="005906E8" w:rsidP="005906E8"/>
    <w:p w:rsidR="005906E8" w:rsidRDefault="005906E8" w:rsidP="005906E8"/>
    <w:p w:rsidR="005906E8" w:rsidRDefault="005906E8" w:rsidP="005906E8"/>
    <w:p w:rsidR="005906E8" w:rsidRDefault="005906E8" w:rsidP="005906E8"/>
    <w:p w:rsidR="005906E8" w:rsidRPr="001C3157" w:rsidRDefault="005906E8" w:rsidP="005906E8">
      <w:pPr>
        <w:rPr>
          <w:b/>
        </w:rPr>
      </w:pPr>
      <w:r w:rsidRPr="001C3157">
        <w:rPr>
          <w:b/>
        </w:rPr>
        <w:t xml:space="preserve">Je nach Taster kann es manchmal zu Flackern kommen, da die Taster, die Beschaltung und der Code das </w:t>
      </w:r>
      <w:r w:rsidRPr="001C3157">
        <w:rPr>
          <w:b/>
          <w:color w:val="FF0000"/>
        </w:rPr>
        <w:t>Bouncing</w:t>
      </w:r>
      <w:r w:rsidRPr="001C3157">
        <w:rPr>
          <w:b/>
        </w:rPr>
        <w:t>-Problem noch ignorieren.</w:t>
      </w:r>
    </w:p>
    <w:p w:rsidR="005906E8" w:rsidRDefault="005906E8" w:rsidP="005906E8"/>
    <w:p w:rsidR="005906E8" w:rsidRDefault="005906E8" w:rsidP="005906E8"/>
    <w:p w:rsidR="005906E8" w:rsidRDefault="005906E8" w:rsidP="005906E8">
      <w:r w:rsidRPr="00150F00">
        <w:rPr>
          <w:b/>
        </w:rPr>
        <w:t>V</w:t>
      </w:r>
      <w:r>
        <w:rPr>
          <w:b/>
        </w:rPr>
        <w:t>4</w:t>
      </w:r>
      <w:r w:rsidRPr="00150F00">
        <w:rPr>
          <w:b/>
        </w:rPr>
        <w:t xml:space="preserve">: </w:t>
      </w:r>
      <w:r>
        <w:rPr>
          <w:b/>
        </w:rPr>
        <w:t xml:space="preserve">mit Debouncing </w:t>
      </w:r>
      <w:r>
        <w:t xml:space="preserve"> (per einfacher Verzögerung)</w:t>
      </w:r>
    </w:p>
    <w:p w:rsidR="005906E8" w:rsidRDefault="005906E8" w:rsidP="005906E8"/>
    <w:p w:rsidR="005906E8" w:rsidRPr="00DA066A" w:rsidRDefault="005906E8" w:rsidP="005906E8">
      <w:pPr>
        <w:rPr>
          <w:lang w:val="en-US"/>
        </w:rPr>
      </w:pPr>
      <w:r w:rsidRPr="00DA066A">
        <w:rPr>
          <w:lang w:val="en-US"/>
        </w:rPr>
        <w:t>…</w:t>
      </w:r>
    </w:p>
    <w:p w:rsidR="005906E8" w:rsidRPr="00024096" w:rsidRDefault="005906E8" w:rsidP="005906E8">
      <w:pPr>
        <w:rPr>
          <w:rFonts w:ascii="Courier New" w:hAnsi="Courier New" w:cs="Courier New"/>
          <w:sz w:val="20"/>
          <w:szCs w:val="20"/>
          <w:lang w:val="en-US"/>
        </w:rPr>
      </w:pPr>
      <w:r w:rsidRPr="00024096">
        <w:rPr>
          <w:rFonts w:ascii="Courier New" w:hAnsi="Courier New" w:cs="Courier New"/>
          <w:sz w:val="20"/>
          <w:szCs w:val="20"/>
          <w:lang w:val="en-US"/>
        </w:rPr>
        <w:t xml:space="preserve">  if( (tasterstatusAktuell == HIGH) &amp;&amp; (tasterstatusAlt == LOW) ) </w:t>
      </w:r>
    </w:p>
    <w:p w:rsidR="005906E8" w:rsidRPr="00DA066A" w:rsidRDefault="005906E8" w:rsidP="005906E8">
      <w:pPr>
        <w:rPr>
          <w:rFonts w:ascii="Courier New" w:hAnsi="Courier New" w:cs="Courier New"/>
          <w:sz w:val="20"/>
          <w:szCs w:val="20"/>
        </w:rPr>
      </w:pPr>
      <w:r w:rsidRPr="00024096">
        <w:rPr>
          <w:rFonts w:ascii="Courier New" w:hAnsi="Courier New" w:cs="Courier New"/>
          <w:sz w:val="20"/>
          <w:szCs w:val="20"/>
          <w:lang w:val="en-US"/>
        </w:rPr>
        <w:t xml:space="preserve">  </w:t>
      </w:r>
      <w:r w:rsidRPr="00DA066A">
        <w:rPr>
          <w:rFonts w:ascii="Courier New" w:hAnsi="Courier New" w:cs="Courier New"/>
          <w:sz w:val="20"/>
          <w:szCs w:val="20"/>
        </w:rPr>
        <w:t>{</w:t>
      </w:r>
    </w:p>
    <w:p w:rsidR="005906E8" w:rsidRPr="00024096" w:rsidRDefault="005906E8" w:rsidP="005906E8">
      <w:pPr>
        <w:rPr>
          <w:rFonts w:ascii="Courier New" w:hAnsi="Courier New" w:cs="Courier New"/>
          <w:sz w:val="20"/>
          <w:szCs w:val="20"/>
        </w:rPr>
      </w:pPr>
      <w:r w:rsidRPr="00024096">
        <w:rPr>
          <w:rFonts w:ascii="Courier New" w:hAnsi="Courier New" w:cs="Courier New"/>
          <w:sz w:val="20"/>
          <w:szCs w:val="20"/>
        </w:rPr>
        <w:t xml:space="preserve">    ledStatus = !ledStatus;           //Status umschalten (toggeln)</w:t>
      </w:r>
    </w:p>
    <w:p w:rsidR="005906E8" w:rsidRPr="00024096" w:rsidRDefault="005906E8" w:rsidP="005906E8">
      <w:pPr>
        <w:rPr>
          <w:rFonts w:ascii="Courier New" w:hAnsi="Courier New" w:cs="Courier New"/>
          <w:b/>
          <w:sz w:val="20"/>
          <w:szCs w:val="20"/>
        </w:rPr>
      </w:pPr>
      <w:r w:rsidRPr="00024096">
        <w:rPr>
          <w:rFonts w:ascii="Courier New" w:hAnsi="Courier New" w:cs="Courier New"/>
          <w:b/>
          <w:sz w:val="20"/>
          <w:szCs w:val="20"/>
        </w:rPr>
        <w:t xml:space="preserve">    delay(delaytime);  //10-50 ms reichen</w:t>
      </w:r>
    </w:p>
    <w:p w:rsidR="005906E8" w:rsidRPr="00024096" w:rsidRDefault="005906E8" w:rsidP="005906E8">
      <w:pPr>
        <w:rPr>
          <w:rFonts w:ascii="Courier New" w:hAnsi="Courier New" w:cs="Courier New"/>
          <w:sz w:val="20"/>
          <w:szCs w:val="20"/>
        </w:rPr>
      </w:pPr>
      <w:r w:rsidRPr="00024096">
        <w:rPr>
          <w:rFonts w:ascii="Courier New" w:hAnsi="Courier New" w:cs="Courier New"/>
          <w:sz w:val="20"/>
          <w:szCs w:val="20"/>
        </w:rPr>
        <w:t xml:space="preserve">    digitalWrite(ledpin, ledStatus);  //LED umschalten  (toggeln)</w:t>
      </w:r>
    </w:p>
    <w:p w:rsidR="005906E8" w:rsidRDefault="005906E8" w:rsidP="005906E8">
      <w:r w:rsidRPr="00024096">
        <w:rPr>
          <w:rFonts w:ascii="Courier New" w:hAnsi="Courier New" w:cs="Courier New"/>
          <w:sz w:val="20"/>
          <w:szCs w:val="20"/>
        </w:rPr>
        <w:t xml:space="preserve">  }</w:t>
      </w:r>
    </w:p>
    <w:p w:rsidR="005906E8" w:rsidRDefault="005906E8" w:rsidP="005906E8"/>
    <w:p w:rsidR="005906E8" w:rsidRPr="001655B7" w:rsidRDefault="005906E8" w:rsidP="005906E8"/>
    <w:p w:rsidR="005906E8" w:rsidRDefault="005906E8" w:rsidP="005906E8">
      <w:pPr>
        <w:rPr>
          <w:b/>
        </w:rPr>
      </w:pPr>
      <w:r>
        <w:rPr>
          <w:b/>
        </w:rPr>
        <w:t>Das Problem dabei ist, dass delay() das Programm blockiert, entsprechend auch nicht auf Tastereingaben in der Zeit reagiert. Die Lösung per Wartezeit ist daher nicht schön.</w:t>
      </w:r>
      <w:r>
        <w:rPr>
          <w:b/>
        </w:rPr>
        <w:br w:type="page"/>
      </w:r>
    </w:p>
    <w:p w:rsidR="005906E8" w:rsidRDefault="005906E8" w:rsidP="005906E8">
      <w:pPr>
        <w:rPr>
          <w:b/>
        </w:rPr>
      </w:pPr>
      <w:r>
        <w:rPr>
          <w:b/>
        </w:rPr>
        <w:lastRenderedPageBreak/>
        <w:t xml:space="preserve">e) </w:t>
      </w:r>
    </w:p>
    <w:p w:rsidR="005906E8" w:rsidRPr="00C82B91" w:rsidRDefault="005906E8" w:rsidP="005906E8">
      <w:pPr>
        <w:jc w:val="right"/>
        <w:rPr>
          <w:b/>
          <w:color w:val="FF0000"/>
        </w:rPr>
      </w:pPr>
      <w:r w:rsidRPr="00C82B91">
        <w:rPr>
          <w:b/>
          <w:color w:val="FF0000"/>
        </w:rPr>
        <w:t>0010_AB4_Taster_BlinkenUndLEDmitTasterAnschalten_millis_lsg</w:t>
      </w:r>
    </w:p>
    <w:p w:rsidR="005906E8" w:rsidRDefault="005906E8" w:rsidP="005906E8"/>
    <w:p w:rsidR="005906E8" w:rsidRDefault="005906E8" w:rsidP="005906E8"/>
    <w:p w:rsidR="005906E8" w:rsidRDefault="005906E8" w:rsidP="005906E8">
      <w:pPr>
        <w:pStyle w:val="Code"/>
      </w:pPr>
      <w:r>
        <w:t>//eine LED anschalten, wenn Taster geschlossen</w:t>
      </w:r>
    </w:p>
    <w:p w:rsidR="005906E8" w:rsidRDefault="005906E8" w:rsidP="005906E8">
      <w:pPr>
        <w:pStyle w:val="Code"/>
      </w:pPr>
      <w:r>
        <w:t>//eine zweite LED blinkt dabei dauerhaft</w:t>
      </w:r>
    </w:p>
    <w:p w:rsidR="005906E8" w:rsidRDefault="005906E8" w:rsidP="005906E8">
      <w:pPr>
        <w:pStyle w:val="Code"/>
      </w:pPr>
      <w:r>
        <w:t>//</w:t>
      </w:r>
    </w:p>
    <w:p w:rsidR="005906E8" w:rsidRDefault="005906E8" w:rsidP="005906E8">
      <w:pPr>
        <w:pStyle w:val="Code"/>
      </w:pPr>
      <w:r>
        <w:t>//V1 - hier ist die Programmblockade noch moderat aber schon erkennbar (100 msec.)</w:t>
      </w:r>
    </w:p>
    <w:p w:rsidR="005906E8" w:rsidRDefault="005906E8" w:rsidP="005906E8">
      <w:pPr>
        <w:pStyle w:val="Code"/>
      </w:pPr>
    </w:p>
    <w:p w:rsidR="005906E8" w:rsidRDefault="005906E8" w:rsidP="005906E8">
      <w:pPr>
        <w:pStyle w:val="Code"/>
      </w:pPr>
      <w:r>
        <w:t>int ledpin = 13;</w:t>
      </w:r>
    </w:p>
    <w:p w:rsidR="005906E8" w:rsidRDefault="005906E8" w:rsidP="005906E8">
      <w:pPr>
        <w:pStyle w:val="Code"/>
      </w:pPr>
      <w:r>
        <w:t>int ledSchaltbarPin = 11;</w:t>
      </w:r>
    </w:p>
    <w:p w:rsidR="005906E8" w:rsidRDefault="005906E8" w:rsidP="005906E8">
      <w:pPr>
        <w:pStyle w:val="Code"/>
      </w:pPr>
      <w:r>
        <w:t>int tasterpin = 5;</w:t>
      </w:r>
    </w:p>
    <w:p w:rsidR="005906E8" w:rsidRDefault="005906E8" w:rsidP="005906E8">
      <w:pPr>
        <w:pStyle w:val="Code"/>
      </w:pPr>
      <w:r>
        <w:t xml:space="preserve">int intervallzeit = 100; </w:t>
      </w:r>
    </w:p>
    <w:p w:rsidR="005906E8" w:rsidRDefault="005906E8" w:rsidP="005906E8">
      <w:pPr>
        <w:pStyle w:val="Code"/>
      </w:pPr>
    </w:p>
    <w:p w:rsidR="005906E8" w:rsidRPr="007C65F5" w:rsidRDefault="005906E8" w:rsidP="005906E8">
      <w:pPr>
        <w:pStyle w:val="Code"/>
        <w:rPr>
          <w:lang w:val="en-US"/>
        </w:rPr>
      </w:pPr>
      <w:r w:rsidRPr="007C65F5">
        <w:rPr>
          <w:lang w:val="en-US"/>
        </w:rPr>
        <w:t>void setup()</w:t>
      </w:r>
    </w:p>
    <w:p w:rsidR="005906E8" w:rsidRPr="007C65F5" w:rsidRDefault="005906E8" w:rsidP="005906E8">
      <w:pPr>
        <w:pStyle w:val="Code"/>
        <w:rPr>
          <w:lang w:val="en-US"/>
        </w:rPr>
      </w:pPr>
      <w:r w:rsidRPr="007C65F5">
        <w:rPr>
          <w:lang w:val="en-US"/>
        </w:rPr>
        <w:t>{</w:t>
      </w:r>
    </w:p>
    <w:p w:rsidR="005906E8" w:rsidRPr="007C65F5" w:rsidRDefault="005906E8" w:rsidP="005906E8">
      <w:pPr>
        <w:pStyle w:val="Code"/>
        <w:rPr>
          <w:lang w:val="en-US"/>
        </w:rPr>
      </w:pPr>
      <w:r w:rsidRPr="007C65F5">
        <w:rPr>
          <w:lang w:val="en-US"/>
        </w:rPr>
        <w:t xml:space="preserve">  pinMode(ledpin, OUTPUT);</w:t>
      </w:r>
    </w:p>
    <w:p w:rsidR="005906E8" w:rsidRPr="007C65F5" w:rsidRDefault="005906E8" w:rsidP="005906E8">
      <w:pPr>
        <w:pStyle w:val="Code"/>
        <w:rPr>
          <w:lang w:val="en-US"/>
        </w:rPr>
      </w:pPr>
      <w:r w:rsidRPr="007C65F5">
        <w:rPr>
          <w:lang w:val="en-US"/>
        </w:rPr>
        <w:t xml:space="preserve">  pinMode(ledSchaltbarPin, OUTPUT);</w:t>
      </w:r>
    </w:p>
    <w:p w:rsidR="005906E8" w:rsidRPr="007C65F5" w:rsidRDefault="005906E8" w:rsidP="005906E8">
      <w:pPr>
        <w:pStyle w:val="Code"/>
        <w:rPr>
          <w:lang w:val="en-US"/>
        </w:rPr>
      </w:pPr>
      <w:r w:rsidRPr="007C65F5">
        <w:rPr>
          <w:lang w:val="en-US"/>
        </w:rPr>
        <w:t xml:space="preserve">  pinMode(tasterpin, INPUT);</w:t>
      </w:r>
    </w:p>
    <w:p w:rsidR="005906E8" w:rsidRPr="007C65F5" w:rsidRDefault="005906E8" w:rsidP="005906E8">
      <w:pPr>
        <w:pStyle w:val="Code"/>
        <w:rPr>
          <w:lang w:val="en-US"/>
        </w:rPr>
      </w:pPr>
      <w:r w:rsidRPr="007C65F5">
        <w:rPr>
          <w:lang w:val="en-US"/>
        </w:rPr>
        <w:t>}</w:t>
      </w:r>
    </w:p>
    <w:p w:rsidR="005906E8" w:rsidRPr="007C65F5" w:rsidRDefault="005906E8" w:rsidP="005906E8">
      <w:pPr>
        <w:pStyle w:val="Code"/>
        <w:rPr>
          <w:lang w:val="en-US"/>
        </w:rPr>
      </w:pPr>
    </w:p>
    <w:p w:rsidR="005906E8" w:rsidRPr="007C65F5" w:rsidRDefault="005906E8" w:rsidP="005906E8">
      <w:pPr>
        <w:pStyle w:val="Code"/>
        <w:rPr>
          <w:lang w:val="en-US"/>
        </w:rPr>
      </w:pPr>
      <w:r w:rsidRPr="007C65F5">
        <w:rPr>
          <w:lang w:val="en-US"/>
        </w:rPr>
        <w:t>void loop()</w:t>
      </w:r>
    </w:p>
    <w:p w:rsidR="005906E8" w:rsidRPr="007C65F5" w:rsidRDefault="005906E8" w:rsidP="005906E8">
      <w:pPr>
        <w:pStyle w:val="Code"/>
        <w:rPr>
          <w:lang w:val="en-US"/>
        </w:rPr>
      </w:pPr>
      <w:r w:rsidRPr="007C65F5">
        <w:rPr>
          <w:lang w:val="en-US"/>
        </w:rPr>
        <w:t>{</w:t>
      </w:r>
    </w:p>
    <w:p w:rsidR="005906E8" w:rsidRPr="007C65F5" w:rsidRDefault="005906E8" w:rsidP="005906E8">
      <w:pPr>
        <w:pStyle w:val="Code"/>
        <w:rPr>
          <w:lang w:val="en-US"/>
        </w:rPr>
      </w:pPr>
      <w:r w:rsidRPr="007C65F5">
        <w:rPr>
          <w:lang w:val="en-US"/>
        </w:rPr>
        <w:t xml:space="preserve">  </w:t>
      </w:r>
    </w:p>
    <w:p w:rsidR="005906E8" w:rsidRPr="007C65F5" w:rsidRDefault="005906E8" w:rsidP="005906E8">
      <w:pPr>
        <w:pStyle w:val="Code"/>
        <w:rPr>
          <w:lang w:val="en-US"/>
        </w:rPr>
      </w:pPr>
      <w:r w:rsidRPr="007C65F5">
        <w:rPr>
          <w:lang w:val="en-US"/>
        </w:rPr>
        <w:t xml:space="preserve">  digitalWrite(ledpin, LOW);</w:t>
      </w:r>
    </w:p>
    <w:p w:rsidR="005906E8" w:rsidRPr="007C65F5" w:rsidRDefault="005906E8" w:rsidP="005906E8">
      <w:pPr>
        <w:pStyle w:val="Code"/>
        <w:rPr>
          <w:lang w:val="en-US"/>
        </w:rPr>
      </w:pPr>
      <w:r w:rsidRPr="007C65F5">
        <w:rPr>
          <w:lang w:val="en-US"/>
        </w:rPr>
        <w:t xml:space="preserve">  delay(intervallzeit);</w:t>
      </w:r>
    </w:p>
    <w:p w:rsidR="005906E8" w:rsidRPr="007C65F5" w:rsidRDefault="005906E8" w:rsidP="005906E8">
      <w:pPr>
        <w:pStyle w:val="Code"/>
        <w:rPr>
          <w:lang w:val="en-US"/>
        </w:rPr>
      </w:pPr>
      <w:r w:rsidRPr="007C65F5">
        <w:rPr>
          <w:lang w:val="en-US"/>
        </w:rPr>
        <w:t xml:space="preserve">  digitalWrite(ledpin, HIGH);</w:t>
      </w:r>
    </w:p>
    <w:p w:rsidR="005906E8" w:rsidRPr="007C65F5" w:rsidRDefault="005906E8" w:rsidP="005906E8">
      <w:pPr>
        <w:pStyle w:val="Code"/>
        <w:rPr>
          <w:lang w:val="en-US"/>
        </w:rPr>
      </w:pPr>
      <w:r w:rsidRPr="007C65F5">
        <w:rPr>
          <w:lang w:val="en-US"/>
        </w:rPr>
        <w:t xml:space="preserve">  delay(intervallzeit);</w:t>
      </w:r>
    </w:p>
    <w:p w:rsidR="005906E8" w:rsidRPr="007C65F5" w:rsidRDefault="005906E8" w:rsidP="005906E8">
      <w:pPr>
        <w:pStyle w:val="Code"/>
        <w:rPr>
          <w:lang w:val="en-US"/>
        </w:rPr>
      </w:pPr>
    </w:p>
    <w:p w:rsidR="005906E8" w:rsidRPr="007C65F5" w:rsidRDefault="005906E8" w:rsidP="005906E8">
      <w:pPr>
        <w:pStyle w:val="Code"/>
        <w:rPr>
          <w:lang w:val="en-US"/>
        </w:rPr>
      </w:pPr>
      <w:r w:rsidRPr="007C65F5">
        <w:rPr>
          <w:lang w:val="en-US"/>
        </w:rPr>
        <w:t xml:space="preserve">  if( digitalRead(tasterpin) == LOW)</w:t>
      </w:r>
    </w:p>
    <w:p w:rsidR="005906E8" w:rsidRPr="007C65F5" w:rsidRDefault="005906E8" w:rsidP="005906E8">
      <w:pPr>
        <w:pStyle w:val="Code"/>
        <w:rPr>
          <w:lang w:val="en-US"/>
        </w:rPr>
      </w:pPr>
      <w:r w:rsidRPr="007C65F5">
        <w:rPr>
          <w:lang w:val="en-US"/>
        </w:rPr>
        <w:t xml:space="preserve">  {</w:t>
      </w:r>
    </w:p>
    <w:p w:rsidR="005906E8" w:rsidRPr="007C65F5" w:rsidRDefault="005906E8" w:rsidP="005906E8">
      <w:pPr>
        <w:pStyle w:val="Code"/>
        <w:rPr>
          <w:lang w:val="en-US"/>
        </w:rPr>
      </w:pPr>
      <w:r w:rsidRPr="007C65F5">
        <w:rPr>
          <w:lang w:val="en-US"/>
        </w:rPr>
        <w:t xml:space="preserve">    digitalWrite( ledSchaltbarPin, LOW);</w:t>
      </w:r>
    </w:p>
    <w:p w:rsidR="005906E8" w:rsidRPr="001815AE" w:rsidRDefault="005906E8" w:rsidP="005906E8">
      <w:pPr>
        <w:pStyle w:val="Code"/>
      </w:pPr>
      <w:r w:rsidRPr="007C65F5">
        <w:rPr>
          <w:lang w:val="en-US"/>
        </w:rPr>
        <w:t xml:space="preserve">  </w:t>
      </w:r>
      <w:r w:rsidRPr="001815AE">
        <w:t>}</w:t>
      </w:r>
    </w:p>
    <w:p w:rsidR="005906E8" w:rsidRDefault="005906E8" w:rsidP="005906E8">
      <w:pPr>
        <w:pStyle w:val="Code"/>
      </w:pPr>
      <w:r w:rsidRPr="001815AE">
        <w:t xml:space="preserve">  </w:t>
      </w:r>
      <w:r>
        <w:t>else</w:t>
      </w:r>
    </w:p>
    <w:p w:rsidR="005906E8" w:rsidRDefault="005906E8" w:rsidP="005906E8">
      <w:pPr>
        <w:pStyle w:val="Code"/>
      </w:pPr>
      <w:r>
        <w:t xml:space="preserve">  {</w:t>
      </w:r>
    </w:p>
    <w:p w:rsidR="005906E8" w:rsidRDefault="005906E8" w:rsidP="005906E8">
      <w:pPr>
        <w:pStyle w:val="Code"/>
      </w:pPr>
      <w:r>
        <w:t xml:space="preserve">    digitalWrite( ledSchaltbarPin, HIGH);</w:t>
      </w:r>
    </w:p>
    <w:p w:rsidR="005906E8" w:rsidRDefault="005906E8" w:rsidP="005906E8">
      <w:pPr>
        <w:pStyle w:val="Code"/>
      </w:pPr>
      <w:r>
        <w:t xml:space="preserve">  }</w:t>
      </w:r>
    </w:p>
    <w:p w:rsidR="005906E8" w:rsidRDefault="005906E8" w:rsidP="005906E8">
      <w:pPr>
        <w:pStyle w:val="Code"/>
      </w:pPr>
      <w:r>
        <w:t>}</w:t>
      </w:r>
    </w:p>
    <w:p w:rsidR="005906E8" w:rsidRDefault="005906E8" w:rsidP="005906E8"/>
    <w:p w:rsidR="005906E8" w:rsidRDefault="005906E8" w:rsidP="005906E8"/>
    <w:p w:rsidR="005906E8" w:rsidRDefault="005906E8" w:rsidP="005906E8">
      <w:r>
        <w:t xml:space="preserve">Bei größeren Werten für </w:t>
      </w:r>
      <w:r w:rsidRPr="007C65F5">
        <w:rPr>
          <w:rStyle w:val="CodeZchn"/>
        </w:rPr>
        <w:t>intervallzeit</w:t>
      </w:r>
      <w:r>
        <w:t xml:space="preserve"> reagiert das Programm fast gar nicht mehr auf den Tasterdruck, da die Chance den nicht blockierten Zeitrahmen zu treffen immer geringer wird. Man  muss ihn ganz gedrückt halten, damit man überhaupt eine Chance hat die LED zu aktivieren…</w:t>
      </w:r>
    </w:p>
    <w:p w:rsidR="005906E8" w:rsidRDefault="005906E8" w:rsidP="005906E8"/>
    <w:p w:rsidR="005906E8" w:rsidRDefault="005906E8" w:rsidP="005906E8">
      <w:r>
        <w:t>Das geht so nicht, eine Programmblockade ist in aller Regel unerwünscht. Stattdessen wird mit der Idee der (</w:t>
      </w:r>
      <w:r w:rsidRPr="00E316ED">
        <w:rPr>
          <w:i/>
        </w:rPr>
        <w:t>verstrichenen Zeit &gt; Schranke</w:t>
      </w:r>
      <w:r>
        <w:t xml:space="preserve">) gearbeitet. UNSIGNED LONG bei  </w:t>
      </w:r>
      <w:r w:rsidRPr="00294450">
        <w:rPr>
          <w:rStyle w:val="CodeZchn"/>
        </w:rPr>
        <w:t>millis()</w:t>
      </w:r>
      <w:r>
        <w:t xml:space="preserve"> beachten.</w:t>
      </w:r>
    </w:p>
    <w:p w:rsidR="005906E8" w:rsidRDefault="005906E8" w:rsidP="005906E8"/>
    <w:p w:rsidR="005906E8" w:rsidRDefault="005906E8" w:rsidP="005906E8">
      <w:pPr>
        <w:pStyle w:val="Code"/>
      </w:pPr>
      <w:r>
        <w:t>//eine LED anschalten, wenn Taster geschlossen</w:t>
      </w:r>
    </w:p>
    <w:p w:rsidR="005906E8" w:rsidRDefault="005906E8" w:rsidP="005906E8">
      <w:pPr>
        <w:pStyle w:val="Code"/>
      </w:pPr>
      <w:r>
        <w:t>//eine zweite LED blinkt dabei dauerhaft</w:t>
      </w:r>
    </w:p>
    <w:p w:rsidR="005906E8" w:rsidRDefault="005906E8" w:rsidP="005906E8">
      <w:pPr>
        <w:pStyle w:val="Code"/>
      </w:pPr>
      <w:r>
        <w:t>//</w:t>
      </w:r>
    </w:p>
    <w:p w:rsidR="005906E8" w:rsidRDefault="005906E8" w:rsidP="005906E8">
      <w:pPr>
        <w:pStyle w:val="Code"/>
      </w:pPr>
      <w:r>
        <w:t>//V2 - ohne delay(), keine Programmblockade mehr</w:t>
      </w:r>
    </w:p>
    <w:p w:rsidR="005906E8" w:rsidRDefault="005906E8" w:rsidP="005906E8">
      <w:pPr>
        <w:pStyle w:val="Code"/>
      </w:pPr>
    </w:p>
    <w:p w:rsidR="005906E8" w:rsidRDefault="005906E8" w:rsidP="005906E8">
      <w:pPr>
        <w:pStyle w:val="Code"/>
      </w:pPr>
      <w:r>
        <w:t>int ledpin = 13;</w:t>
      </w:r>
    </w:p>
    <w:p w:rsidR="005906E8" w:rsidRDefault="005906E8" w:rsidP="005906E8">
      <w:pPr>
        <w:pStyle w:val="Code"/>
      </w:pPr>
      <w:r>
        <w:t>int ledSchaltbarPin = 11;</w:t>
      </w:r>
    </w:p>
    <w:p w:rsidR="005906E8" w:rsidRDefault="005906E8" w:rsidP="005906E8">
      <w:pPr>
        <w:pStyle w:val="Code"/>
      </w:pPr>
      <w:r>
        <w:t>int tasterpin = 5;</w:t>
      </w:r>
    </w:p>
    <w:p w:rsidR="005906E8" w:rsidRDefault="005906E8" w:rsidP="005906E8">
      <w:pPr>
        <w:pStyle w:val="Code"/>
      </w:pPr>
      <w:r>
        <w:t xml:space="preserve">int intervallzeit = 1000; </w:t>
      </w:r>
    </w:p>
    <w:p w:rsidR="005906E8" w:rsidRDefault="005906E8" w:rsidP="005906E8">
      <w:pPr>
        <w:pStyle w:val="Code"/>
      </w:pPr>
      <w:r>
        <w:t>unsigned int zeit;  //für Zeitvergleich mit aktueller Zeit</w:t>
      </w:r>
    </w:p>
    <w:p w:rsidR="005906E8" w:rsidRPr="001D301A" w:rsidRDefault="005906E8" w:rsidP="005906E8">
      <w:pPr>
        <w:pStyle w:val="Code"/>
        <w:rPr>
          <w:lang w:val="en-US"/>
        </w:rPr>
      </w:pPr>
      <w:r w:rsidRPr="001D301A">
        <w:rPr>
          <w:lang w:val="en-US"/>
        </w:rPr>
        <w:t>int ledStatus = LOW;</w:t>
      </w:r>
    </w:p>
    <w:p w:rsidR="005906E8" w:rsidRPr="001D301A" w:rsidRDefault="005906E8" w:rsidP="005906E8">
      <w:pPr>
        <w:pStyle w:val="Code"/>
        <w:rPr>
          <w:lang w:val="en-US"/>
        </w:rPr>
      </w:pPr>
    </w:p>
    <w:p w:rsidR="005906E8" w:rsidRPr="001D301A" w:rsidRDefault="005906E8" w:rsidP="005906E8">
      <w:pPr>
        <w:pStyle w:val="Code"/>
        <w:rPr>
          <w:lang w:val="en-US"/>
        </w:rPr>
      </w:pPr>
      <w:r w:rsidRPr="001D301A">
        <w:rPr>
          <w:lang w:val="en-US"/>
        </w:rPr>
        <w:t>void setup()</w:t>
      </w:r>
    </w:p>
    <w:p w:rsidR="005906E8" w:rsidRPr="001D301A" w:rsidRDefault="005906E8" w:rsidP="005906E8">
      <w:pPr>
        <w:pStyle w:val="Code"/>
        <w:rPr>
          <w:lang w:val="en-US"/>
        </w:rPr>
      </w:pPr>
      <w:r w:rsidRPr="001D301A">
        <w:rPr>
          <w:lang w:val="en-US"/>
        </w:rPr>
        <w:t>{</w:t>
      </w:r>
    </w:p>
    <w:p w:rsidR="005906E8" w:rsidRPr="001D301A" w:rsidRDefault="005906E8" w:rsidP="005906E8">
      <w:pPr>
        <w:pStyle w:val="Code"/>
        <w:rPr>
          <w:lang w:val="en-US"/>
        </w:rPr>
      </w:pPr>
      <w:r w:rsidRPr="001D301A">
        <w:rPr>
          <w:lang w:val="en-US"/>
        </w:rPr>
        <w:t xml:space="preserve">  pinMode(ledpin, OUTPUT);</w:t>
      </w:r>
    </w:p>
    <w:p w:rsidR="005906E8" w:rsidRPr="001D301A" w:rsidRDefault="005906E8" w:rsidP="005906E8">
      <w:pPr>
        <w:pStyle w:val="Code"/>
        <w:rPr>
          <w:lang w:val="en-US"/>
        </w:rPr>
      </w:pPr>
      <w:r w:rsidRPr="001D301A">
        <w:rPr>
          <w:lang w:val="en-US"/>
        </w:rPr>
        <w:t xml:space="preserve">  pinMode(ledSchaltbarPin, OUTPUT);</w:t>
      </w:r>
    </w:p>
    <w:p w:rsidR="005906E8" w:rsidRDefault="005906E8" w:rsidP="005906E8">
      <w:pPr>
        <w:pStyle w:val="Code"/>
      </w:pPr>
      <w:r w:rsidRPr="001D301A">
        <w:rPr>
          <w:lang w:val="en-US"/>
        </w:rPr>
        <w:lastRenderedPageBreak/>
        <w:t xml:space="preserve">  </w:t>
      </w:r>
      <w:r>
        <w:t>pinMode(tasterpin, INPUT);</w:t>
      </w:r>
    </w:p>
    <w:p w:rsidR="005906E8" w:rsidRDefault="005906E8" w:rsidP="005906E8">
      <w:pPr>
        <w:pStyle w:val="Code"/>
      </w:pPr>
      <w:r>
        <w:t xml:space="preserve">  zeit = millis();  //mit Startzeit laden</w:t>
      </w:r>
    </w:p>
    <w:p w:rsidR="005906E8" w:rsidRDefault="005906E8" w:rsidP="005906E8">
      <w:pPr>
        <w:pStyle w:val="Code"/>
      </w:pPr>
      <w:r>
        <w:t>}</w:t>
      </w:r>
    </w:p>
    <w:p w:rsidR="005906E8" w:rsidRDefault="005906E8" w:rsidP="005906E8">
      <w:pPr>
        <w:pStyle w:val="Code"/>
      </w:pPr>
    </w:p>
    <w:p w:rsidR="005906E8" w:rsidRDefault="005906E8" w:rsidP="005906E8">
      <w:pPr>
        <w:pStyle w:val="Code"/>
      </w:pPr>
      <w:r>
        <w:t>void loop()</w:t>
      </w:r>
    </w:p>
    <w:p w:rsidR="005906E8" w:rsidRDefault="005906E8" w:rsidP="005906E8">
      <w:pPr>
        <w:pStyle w:val="Code"/>
      </w:pPr>
      <w:r>
        <w:t>{</w:t>
      </w:r>
    </w:p>
    <w:p w:rsidR="005906E8" w:rsidRDefault="005906E8" w:rsidP="005906E8">
      <w:pPr>
        <w:pStyle w:val="Code"/>
      </w:pPr>
      <w:r>
        <w:t xml:space="preserve">  //wenn  mehr als intervallzeit vergangen ist LED umschalten</w:t>
      </w:r>
    </w:p>
    <w:p w:rsidR="005906E8" w:rsidRDefault="005906E8" w:rsidP="005906E8">
      <w:pPr>
        <w:pStyle w:val="Code"/>
      </w:pPr>
      <w:r>
        <w:t xml:space="preserve">  //</w:t>
      </w:r>
      <w:r w:rsidRPr="00504E58">
        <w:t>keine Pause mehr, nur eine if-Abfrage</w:t>
      </w:r>
    </w:p>
    <w:p w:rsidR="005906E8" w:rsidRDefault="005906E8" w:rsidP="005906E8">
      <w:pPr>
        <w:pStyle w:val="Code"/>
      </w:pPr>
      <w:r>
        <w:t xml:space="preserve">  if( (millis() - zeit) &gt; intervallzeit)</w:t>
      </w:r>
    </w:p>
    <w:p w:rsidR="005906E8" w:rsidRDefault="005906E8" w:rsidP="005906E8">
      <w:pPr>
        <w:pStyle w:val="Code"/>
      </w:pPr>
      <w:r>
        <w:t xml:space="preserve">  {               </w:t>
      </w:r>
    </w:p>
    <w:p w:rsidR="005906E8" w:rsidRDefault="005906E8" w:rsidP="005906E8">
      <w:pPr>
        <w:pStyle w:val="Code"/>
      </w:pPr>
      <w:r>
        <w:t xml:space="preserve">    zeit = millis();    //neuer Zeitstempel</w:t>
      </w:r>
    </w:p>
    <w:p w:rsidR="005906E8" w:rsidRPr="001D301A" w:rsidRDefault="005906E8" w:rsidP="005906E8">
      <w:pPr>
        <w:pStyle w:val="Code"/>
        <w:rPr>
          <w:lang w:val="en-US"/>
        </w:rPr>
      </w:pPr>
      <w:r>
        <w:t xml:space="preserve">    </w:t>
      </w:r>
      <w:r w:rsidRPr="001D301A">
        <w:rPr>
          <w:lang w:val="en-US"/>
        </w:rPr>
        <w:t>ledStatus = !ledStatus; //LED toggeln</w:t>
      </w:r>
    </w:p>
    <w:p w:rsidR="005906E8" w:rsidRPr="001D301A" w:rsidRDefault="005906E8" w:rsidP="005906E8">
      <w:pPr>
        <w:pStyle w:val="Code"/>
        <w:rPr>
          <w:lang w:val="en-US"/>
        </w:rPr>
      </w:pPr>
      <w:r w:rsidRPr="001D301A">
        <w:rPr>
          <w:lang w:val="en-US"/>
        </w:rPr>
        <w:t xml:space="preserve">    digitalWrite(ledpin, ledStatus);</w:t>
      </w:r>
    </w:p>
    <w:p w:rsidR="005906E8" w:rsidRPr="001D301A" w:rsidRDefault="005906E8" w:rsidP="005906E8">
      <w:pPr>
        <w:pStyle w:val="Code"/>
        <w:rPr>
          <w:lang w:val="en-US"/>
        </w:rPr>
      </w:pPr>
      <w:r w:rsidRPr="001D301A">
        <w:rPr>
          <w:lang w:val="en-US"/>
        </w:rPr>
        <w:t xml:space="preserve">  }</w:t>
      </w:r>
    </w:p>
    <w:p w:rsidR="005906E8" w:rsidRPr="001D301A" w:rsidRDefault="005906E8" w:rsidP="005906E8">
      <w:pPr>
        <w:pStyle w:val="Code"/>
        <w:rPr>
          <w:lang w:val="en-US"/>
        </w:rPr>
      </w:pPr>
      <w:r w:rsidRPr="001D301A">
        <w:rPr>
          <w:lang w:val="en-US"/>
        </w:rPr>
        <w:t xml:space="preserve">  </w:t>
      </w:r>
    </w:p>
    <w:p w:rsidR="005906E8" w:rsidRPr="001D301A" w:rsidRDefault="005906E8" w:rsidP="005906E8">
      <w:pPr>
        <w:pStyle w:val="Code"/>
        <w:rPr>
          <w:lang w:val="en-US"/>
        </w:rPr>
      </w:pPr>
      <w:r w:rsidRPr="001D301A">
        <w:rPr>
          <w:lang w:val="en-US"/>
        </w:rPr>
        <w:t xml:space="preserve">  if( digitalRead(tasterpin) == LOW)</w:t>
      </w:r>
    </w:p>
    <w:p w:rsidR="005906E8" w:rsidRPr="001815AE" w:rsidRDefault="005906E8" w:rsidP="005906E8">
      <w:pPr>
        <w:pStyle w:val="Code"/>
      </w:pPr>
      <w:r w:rsidRPr="001D301A">
        <w:rPr>
          <w:lang w:val="en-US"/>
        </w:rPr>
        <w:t xml:space="preserve">  </w:t>
      </w:r>
      <w:r w:rsidRPr="001815AE">
        <w:t>{</w:t>
      </w:r>
    </w:p>
    <w:p w:rsidR="005906E8" w:rsidRDefault="005906E8" w:rsidP="005906E8">
      <w:pPr>
        <w:pStyle w:val="Code"/>
      </w:pPr>
      <w:r w:rsidRPr="001815AE">
        <w:t xml:space="preserve">    </w:t>
      </w:r>
      <w:r>
        <w:t>digitalWrite( ledSchaltbarPin, LOW);</w:t>
      </w:r>
    </w:p>
    <w:p w:rsidR="005906E8" w:rsidRDefault="005906E8" w:rsidP="005906E8">
      <w:pPr>
        <w:pStyle w:val="Code"/>
      </w:pPr>
      <w:r>
        <w:t xml:space="preserve">  }</w:t>
      </w:r>
    </w:p>
    <w:p w:rsidR="005906E8" w:rsidRDefault="005906E8" w:rsidP="005906E8">
      <w:pPr>
        <w:pStyle w:val="Code"/>
      </w:pPr>
      <w:r>
        <w:t xml:space="preserve">  else</w:t>
      </w:r>
    </w:p>
    <w:p w:rsidR="005906E8" w:rsidRDefault="005906E8" w:rsidP="005906E8">
      <w:pPr>
        <w:pStyle w:val="Code"/>
      </w:pPr>
      <w:r>
        <w:t xml:space="preserve">  {</w:t>
      </w:r>
    </w:p>
    <w:p w:rsidR="005906E8" w:rsidRDefault="005906E8" w:rsidP="005906E8">
      <w:pPr>
        <w:pStyle w:val="Code"/>
      </w:pPr>
      <w:r>
        <w:t xml:space="preserve">    digitalWrite( ledSchaltbarPin, HIGH);</w:t>
      </w:r>
    </w:p>
    <w:p w:rsidR="005906E8" w:rsidRDefault="005906E8" w:rsidP="005906E8">
      <w:pPr>
        <w:pStyle w:val="Code"/>
      </w:pPr>
      <w:r>
        <w:t xml:space="preserve">  }</w:t>
      </w:r>
    </w:p>
    <w:p w:rsidR="005906E8" w:rsidRDefault="005906E8" w:rsidP="005906E8">
      <w:pPr>
        <w:pStyle w:val="Code"/>
      </w:pPr>
      <w:r>
        <w:t>}</w:t>
      </w:r>
    </w:p>
    <w:p w:rsidR="005906E8" w:rsidRDefault="005906E8" w:rsidP="005906E8"/>
    <w:p w:rsidR="005906E8" w:rsidRDefault="005906E8" w:rsidP="005906E8"/>
    <w:p w:rsidR="005906E8" w:rsidRPr="00EB4E37" w:rsidRDefault="005906E8" w:rsidP="005906E8"/>
    <w:p w:rsidR="005906E8" w:rsidRDefault="005906E8" w:rsidP="005906E8">
      <w:r>
        <w:rPr>
          <w:b/>
        </w:rPr>
        <w:t>f</w:t>
      </w:r>
      <w:r w:rsidRPr="006B5483">
        <w:rPr>
          <w:b/>
        </w:rPr>
        <w:t>)</w:t>
      </w:r>
      <w:r w:rsidRPr="006B5483">
        <w:t xml:space="preserve">  </w:t>
      </w:r>
      <w:r w:rsidRPr="000A170F">
        <w:rPr>
          <w:b/>
        </w:rPr>
        <w:t>Rauschen</w:t>
      </w:r>
      <w:r>
        <w:rPr>
          <w:b/>
        </w:rPr>
        <w:t>, prellen und serieller Monitor</w:t>
      </w:r>
    </w:p>
    <w:p w:rsidR="005906E8" w:rsidRDefault="005906E8" w:rsidP="005906E8">
      <w:r>
        <w:t>Der naive Betrieb eines Schalters ohne pull-up/down Widerstand funktioniert nicht zuverlässig.</w:t>
      </w:r>
    </w:p>
    <w:p w:rsidR="005906E8" w:rsidRDefault="005906E8" w:rsidP="005906E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5906E8" w:rsidTr="002C7AA9">
        <w:tc>
          <w:tcPr>
            <w:tcW w:w="4530" w:type="dxa"/>
            <w:tcBorders>
              <w:right w:val="single" w:sz="4" w:space="0" w:color="auto"/>
            </w:tcBorders>
          </w:tcPr>
          <w:p w:rsidR="005906E8" w:rsidRDefault="005906E8" w:rsidP="002C7AA9">
            <w:pPr>
              <w:jc w:val="center"/>
            </w:pPr>
            <w:r>
              <w:rPr>
                <w:noProof/>
                <w:lang w:eastAsia="de-DE"/>
              </w:rPr>
              <w:drawing>
                <wp:inline distT="0" distB="0" distL="0" distR="0" wp14:anchorId="0AC0DBA4" wp14:editId="23B6D801">
                  <wp:extent cx="1916483" cy="1172282"/>
                  <wp:effectExtent l="0" t="0" r="7620" b="8890"/>
                  <wp:docPr id="4115" name="Grafik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64715" cy="1201785"/>
                          </a:xfrm>
                          <a:prstGeom prst="rect">
                            <a:avLst/>
                          </a:prstGeom>
                        </pic:spPr>
                      </pic:pic>
                    </a:graphicData>
                  </a:graphic>
                </wp:inline>
              </w:drawing>
            </w:r>
          </w:p>
        </w:tc>
        <w:tc>
          <w:tcPr>
            <w:tcW w:w="4531" w:type="dxa"/>
            <w:tcBorders>
              <w:left w:val="single" w:sz="4" w:space="0" w:color="auto"/>
            </w:tcBorders>
          </w:tcPr>
          <w:p w:rsidR="005906E8" w:rsidRDefault="005906E8" w:rsidP="002C7AA9">
            <w:pPr>
              <w:jc w:val="center"/>
            </w:pPr>
            <w:r>
              <w:rPr>
                <w:noProof/>
                <w:lang w:eastAsia="de-DE"/>
              </w:rPr>
              <w:drawing>
                <wp:inline distT="0" distB="0" distL="0" distR="0" wp14:anchorId="38896565" wp14:editId="0A03B507">
                  <wp:extent cx="2410951" cy="977900"/>
                  <wp:effectExtent l="0" t="0" r="8890" b="0"/>
                  <wp:docPr id="4108" name="Grafik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48634" cy="993184"/>
                          </a:xfrm>
                          <a:prstGeom prst="rect">
                            <a:avLst/>
                          </a:prstGeom>
                        </pic:spPr>
                      </pic:pic>
                    </a:graphicData>
                  </a:graphic>
                </wp:inline>
              </w:drawing>
            </w:r>
          </w:p>
        </w:tc>
      </w:tr>
      <w:tr w:rsidR="005906E8" w:rsidTr="002C7AA9">
        <w:tc>
          <w:tcPr>
            <w:tcW w:w="4530" w:type="dxa"/>
            <w:tcBorders>
              <w:right w:val="single" w:sz="4" w:space="0" w:color="auto"/>
            </w:tcBorders>
          </w:tcPr>
          <w:p w:rsidR="005906E8" w:rsidRPr="000A170F" w:rsidRDefault="005906E8" w:rsidP="002C7AA9">
            <w:pPr>
              <w:jc w:val="center"/>
              <w:rPr>
                <w:noProof/>
                <w:sz w:val="16"/>
                <w:szCs w:val="16"/>
                <w:lang w:eastAsia="de-DE"/>
              </w:rPr>
            </w:pPr>
            <w:r w:rsidRPr="000A170F">
              <w:rPr>
                <w:noProof/>
                <w:sz w:val="16"/>
                <w:szCs w:val="16"/>
                <w:lang w:eastAsia="de-DE"/>
              </w:rPr>
              <w:t>Naiver Aufbau</w:t>
            </w:r>
          </w:p>
        </w:tc>
        <w:tc>
          <w:tcPr>
            <w:tcW w:w="4531" w:type="dxa"/>
            <w:tcBorders>
              <w:left w:val="single" w:sz="4" w:space="0" w:color="auto"/>
            </w:tcBorders>
          </w:tcPr>
          <w:p w:rsidR="005906E8" w:rsidRPr="000A170F" w:rsidRDefault="005906E8" w:rsidP="002C7AA9">
            <w:pPr>
              <w:jc w:val="center"/>
              <w:rPr>
                <w:noProof/>
                <w:sz w:val="16"/>
                <w:szCs w:val="16"/>
                <w:lang w:eastAsia="de-DE"/>
              </w:rPr>
            </w:pPr>
            <w:r w:rsidRPr="000A170F">
              <w:rPr>
                <w:noProof/>
                <w:sz w:val="16"/>
                <w:szCs w:val="16"/>
                <w:lang w:eastAsia="de-DE"/>
              </w:rPr>
              <w:t>Zuverlässiger Aufbau</w:t>
            </w:r>
          </w:p>
        </w:tc>
      </w:tr>
    </w:tbl>
    <w:p w:rsidR="005906E8" w:rsidRDefault="005906E8" w:rsidP="005906E8"/>
    <w:p w:rsidR="005906E8" w:rsidRDefault="005906E8" w:rsidP="005906E8"/>
    <w:p w:rsidR="005906E8" w:rsidRPr="00773D09" w:rsidRDefault="005906E8" w:rsidP="005906E8">
      <w:pPr>
        <w:rPr>
          <w:b/>
        </w:rPr>
      </w:pPr>
      <w:r w:rsidRPr="00773D09">
        <w:rPr>
          <w:b/>
        </w:rPr>
        <w:t>f.1)</w:t>
      </w:r>
      <w:r>
        <w:rPr>
          <w:b/>
        </w:rPr>
        <w:t xml:space="preserve"> Rauschen</w:t>
      </w:r>
    </w:p>
    <w:p w:rsidR="005906E8" w:rsidRPr="00C41FAF" w:rsidRDefault="005906E8" w:rsidP="005906E8">
      <w:pPr>
        <w:tabs>
          <w:tab w:val="left" w:pos="2663"/>
          <w:tab w:val="right" w:pos="9071"/>
        </w:tabs>
        <w:jc w:val="left"/>
        <w:rPr>
          <w:b/>
          <w:color w:val="FF0000"/>
        </w:rPr>
      </w:pPr>
      <w:r>
        <w:rPr>
          <w:b/>
          <w:color w:val="FF0000"/>
        </w:rPr>
        <w:tab/>
      </w:r>
      <w:r>
        <w:rPr>
          <w:b/>
          <w:color w:val="FF0000"/>
        </w:rPr>
        <w:tab/>
      </w:r>
      <w:r w:rsidRPr="00C41FAF">
        <w:rPr>
          <w:b/>
          <w:color w:val="FF0000"/>
        </w:rPr>
        <w:t>0010_AB4_Taster_rauschen_seriellerMonitor_lsg</w:t>
      </w:r>
    </w:p>
    <w:p w:rsidR="005906E8" w:rsidRPr="00F95E9A" w:rsidRDefault="005906E8" w:rsidP="005906E8">
      <w:pPr>
        <w:pStyle w:val="Code"/>
      </w:pPr>
      <w:r w:rsidRPr="00DA066A">
        <w:t>Aufbauen, abtippen, staunen</w:t>
      </w:r>
    </w:p>
    <w:p w:rsidR="005906E8" w:rsidRDefault="005906E8" w:rsidP="005906E8"/>
    <w:p w:rsidR="005906E8" w:rsidRPr="00DA066A" w:rsidRDefault="005906E8" w:rsidP="005906E8"/>
    <w:p w:rsidR="005906E8" w:rsidRPr="00F95E9A" w:rsidRDefault="005906E8" w:rsidP="005906E8">
      <w:r w:rsidRPr="00F95E9A">
        <w:t xml:space="preserve">Ein Tasterdruck sorgt in jedem Fall für eine stabile 1, ohne pull-down R jedoch liegt der Port offen und bei geöffnetem Taster sieht man 0 und 1 wild wechseln. </w:t>
      </w:r>
      <w:r>
        <w:t>Ein pull-down R sorgt für einen dauerhaften, stabilen 0 Pegel bei geöffnetem Taster.</w:t>
      </w:r>
    </w:p>
    <w:p w:rsidR="005906E8" w:rsidRPr="00F95E9A" w:rsidRDefault="005906E8" w:rsidP="005906E8"/>
    <w:p w:rsidR="005906E8" w:rsidRPr="005F5919" w:rsidRDefault="005906E8" w:rsidP="005906E8">
      <w:pPr>
        <w:pBdr>
          <w:top w:val="single" w:sz="4" w:space="1" w:color="auto"/>
          <w:left w:val="single" w:sz="4" w:space="4" w:color="auto"/>
          <w:bottom w:val="single" w:sz="4" w:space="1" w:color="auto"/>
          <w:right w:val="single" w:sz="4" w:space="4" w:color="auto"/>
        </w:pBdr>
        <w:rPr>
          <w:b/>
        </w:rPr>
      </w:pPr>
      <w:r w:rsidRPr="005F5919">
        <w:rPr>
          <w:b/>
        </w:rPr>
        <w:t>RAUSCHEN wird durch einen pull-up/down Widerstand unterbunden, Prellen (bouncing) nicht.</w:t>
      </w:r>
    </w:p>
    <w:p w:rsidR="005906E8" w:rsidRDefault="005906E8" w:rsidP="005906E8"/>
    <w:p w:rsidR="005906E8" w:rsidRPr="00F95E9A" w:rsidRDefault="005906E8" w:rsidP="005906E8"/>
    <w:p w:rsidR="005906E8" w:rsidRPr="00773D09" w:rsidRDefault="005906E8" w:rsidP="005906E8">
      <w:pPr>
        <w:rPr>
          <w:b/>
        </w:rPr>
      </w:pPr>
      <w:r w:rsidRPr="00773D09">
        <w:rPr>
          <w:b/>
        </w:rPr>
        <w:t>f.</w:t>
      </w:r>
      <w:r>
        <w:rPr>
          <w:b/>
        </w:rPr>
        <w:t>2</w:t>
      </w:r>
      <w:r w:rsidRPr="00773D09">
        <w:rPr>
          <w:b/>
        </w:rPr>
        <w:t>)</w:t>
      </w:r>
      <w:r>
        <w:rPr>
          <w:b/>
        </w:rPr>
        <w:t xml:space="preserve"> Prellen</w:t>
      </w:r>
    </w:p>
    <w:p w:rsidR="005906E8" w:rsidRDefault="005906E8" w:rsidP="005906E8"/>
    <w:p w:rsidR="005906E8" w:rsidRPr="00F95E9A" w:rsidRDefault="005906E8" w:rsidP="005906E8">
      <w:pPr>
        <w:pStyle w:val="Code"/>
      </w:pPr>
      <w:r w:rsidRPr="00DA066A">
        <w:t>Aufbauen, abtippen, staunen</w:t>
      </w:r>
    </w:p>
    <w:p w:rsidR="005906E8" w:rsidRDefault="005906E8" w:rsidP="005906E8"/>
    <w:p w:rsidR="005906E8" w:rsidRDefault="005906E8" w:rsidP="005906E8">
      <w:r>
        <w:t>Es gibt verschiedene SW-Lösungen für das Entprellen, das ist aber PROBLEMATISCH</w:t>
      </w:r>
    </w:p>
    <w:p w:rsidR="005906E8" w:rsidRPr="00F95E9A" w:rsidRDefault="005906E8" w:rsidP="005906E8">
      <w:r>
        <w:t>Interessanter Fachartikel:  https://www.skillbank.co.uk/arduino/switchbounce.htm</w:t>
      </w:r>
    </w:p>
    <w:p w:rsidR="005906E8" w:rsidRPr="005B190C" w:rsidRDefault="005906E8" w:rsidP="005906E8"/>
    <w:p w:rsidR="005906E8" w:rsidRDefault="005906E8" w:rsidP="00D5447D">
      <w:pPr>
        <w:rPr>
          <w:b/>
        </w:rPr>
      </w:pPr>
      <w:r w:rsidRPr="005B190C">
        <w:rPr>
          <w:b/>
        </w:rPr>
        <w:t>Pellen ist beim Schließen des Kontaktes größer als beim öffnen</w:t>
      </w:r>
    </w:p>
    <w:p w:rsidR="00C331D3" w:rsidRDefault="005906E8" w:rsidP="00C331D3">
      <w:r>
        <w:rPr>
          <w:b/>
        </w:rPr>
        <w:br w:type="page"/>
      </w:r>
      <w:r w:rsidR="00C331D3">
        <w:lastRenderedPageBreak/>
        <w:t>Die vorliegenden Materialien wurde im Rahmen des Projektes FAIBLE.nrw vom Arbeitsbereich Didaktik der Informatik der WWU-Münster erstellt und sind unter der (CC BY 4.0) - Lizenz veröffentlicht. Ausdrücklich ausgenommen von dieser Lizenz sind alle Logos. Weiterhin kann die Lizenz einzelner verwendeter Materialien, wie gekennzeichnet, abweichen. Nicht gekennzeichnete Bilder sind entweder gemeinfrei oder selbst erstellt und stehen unter der Lizenz des Gesamtwerkes (CC BY 4.0).</w:t>
      </w:r>
    </w:p>
    <w:p w:rsidR="00C331D3" w:rsidRDefault="00C331D3" w:rsidP="00C331D3">
      <w:r>
        <w:t xml:space="preserve">Sonderregelung für die Verwendung im Bildungskontext: </w:t>
      </w:r>
    </w:p>
    <w:p w:rsidR="00C331D3" w:rsidRDefault="00C331D3" w:rsidP="00C331D3">
      <w:r>
        <w:t>Die CC BY 4.0-Lizenz verlangt die Namensnennung bei der Übernahme von Materialien. Da dies den gewünschten Anwendungsfall erschweren kann, genügt dem Projekt FAIBLE.nrw bei der Verwendung in informatikdidaktischen Kontexten (Hochschule, Weiterbildung etc.) ein Verweis auf das Gesamtwerk anstelle der aufwändigeren Einzelangaben nach der TULLU-Regel. In allen anderen Kontexten gilt diese Sonderregel nicht.</w:t>
      </w:r>
    </w:p>
    <w:p w:rsidR="00C331D3" w:rsidRDefault="00C331D3" w:rsidP="00C331D3">
      <w:r>
        <w:t xml:space="preserve">Das Werk ist Online unter </w:t>
      </w:r>
      <w:hyperlink r:id="rId61" w:history="1">
        <w:r>
          <w:rPr>
            <w:rStyle w:val="Hyperlink"/>
          </w:rPr>
          <w:t>https://www.orca.nrw/</w:t>
        </w:r>
      </w:hyperlink>
      <w:r>
        <w:t xml:space="preserve"> verfügbar. </w:t>
      </w:r>
    </w:p>
    <w:p w:rsidR="00C331D3" w:rsidRDefault="00C331D3" w:rsidP="00C331D3"/>
    <w:p w:rsidR="00C331D3" w:rsidRDefault="00C331D3" w:rsidP="00C331D3">
      <w:pPr>
        <w:jc w:val="right"/>
      </w:pPr>
      <w:r>
        <w:rPr>
          <w:noProof/>
        </w:rPr>
        <w:drawing>
          <wp:inline distT="0" distB="0" distL="0" distR="0">
            <wp:extent cx="1143000" cy="40005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p>
    <w:p w:rsidR="00C331D3" w:rsidRDefault="00C331D3" w:rsidP="00C331D3">
      <w:pPr>
        <w:jc w:val="right"/>
      </w:pPr>
      <w:hyperlink r:id="rId63" w:history="1">
        <w:r>
          <w:rPr>
            <w:rStyle w:val="Hyperlink"/>
          </w:rPr>
          <w:t>(https://creativecommons.org/licenses/by/4.0/deed.de)</w:t>
        </w:r>
      </w:hyperlink>
    </w:p>
    <w:p w:rsidR="00C331D3" w:rsidRDefault="00C331D3" w:rsidP="00C331D3"/>
    <w:p w:rsidR="00C331D3" w:rsidRDefault="00C331D3" w:rsidP="00C331D3"/>
    <w:p w:rsidR="00C331D3" w:rsidRDefault="00C331D3" w:rsidP="00C331D3"/>
    <w:p w:rsidR="00C331D3" w:rsidRDefault="00C331D3" w:rsidP="00C331D3"/>
    <w:p w:rsidR="00C331D3" w:rsidRDefault="00C331D3" w:rsidP="00C331D3"/>
    <w:p w:rsidR="00C331D3" w:rsidRDefault="00C331D3" w:rsidP="00C331D3">
      <w:r>
        <w:rPr>
          <w:noProof/>
        </w:rPr>
        <w:drawing>
          <wp:anchor distT="0" distB="0" distL="114300" distR="114300" simplePos="0" relativeHeight="251697152" behindDoc="1" locked="0" layoutInCell="1" allowOverlap="1">
            <wp:simplePos x="0" y="0"/>
            <wp:positionH relativeFrom="column">
              <wp:posOffset>4357370</wp:posOffset>
            </wp:positionH>
            <wp:positionV relativeFrom="paragraph">
              <wp:posOffset>7620</wp:posOffset>
            </wp:positionV>
            <wp:extent cx="1605915" cy="558165"/>
            <wp:effectExtent l="0" t="0" r="0" b="0"/>
            <wp:wrapTight wrapText="bothSides">
              <wp:wrapPolygon edited="0">
                <wp:start x="0" y="0"/>
                <wp:lineTo x="0" y="9584"/>
                <wp:lineTo x="3587" y="11795"/>
                <wp:lineTo x="3331" y="20642"/>
                <wp:lineTo x="19986" y="20642"/>
                <wp:lineTo x="21011" y="14007"/>
                <wp:lineTo x="21267" y="12532"/>
                <wp:lineTo x="21267" y="2212"/>
                <wp:lineTo x="1794" y="0"/>
                <wp:lineTo x="0"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5915" cy="5581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1" locked="0" layoutInCell="1" allowOverlap="1">
            <wp:simplePos x="0" y="0"/>
            <wp:positionH relativeFrom="column">
              <wp:posOffset>1905</wp:posOffset>
            </wp:positionH>
            <wp:positionV relativeFrom="paragraph">
              <wp:posOffset>1905</wp:posOffset>
            </wp:positionV>
            <wp:extent cx="2649855" cy="3412490"/>
            <wp:effectExtent l="0" t="0" r="0" b="0"/>
            <wp:wrapTight wrapText="bothSides">
              <wp:wrapPolygon edited="0">
                <wp:start x="0" y="0"/>
                <wp:lineTo x="0" y="21463"/>
                <wp:lineTo x="21429" y="21463"/>
                <wp:lineTo x="21429" y="0"/>
                <wp:lineTo x="0"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49855" cy="3412490"/>
                    </a:xfrm>
                    <a:prstGeom prst="rect">
                      <a:avLst/>
                    </a:prstGeom>
                    <a:noFill/>
                  </pic:spPr>
                </pic:pic>
              </a:graphicData>
            </a:graphic>
            <wp14:sizeRelH relativeFrom="margin">
              <wp14:pctWidth>0</wp14:pctWidth>
            </wp14:sizeRelH>
            <wp14:sizeRelV relativeFrom="margin">
              <wp14:pctHeight>0</wp14:pctHeight>
            </wp14:sizeRelV>
          </wp:anchor>
        </w:drawing>
      </w:r>
    </w:p>
    <w:p w:rsidR="00C331D3" w:rsidRDefault="00C331D3" w:rsidP="00C331D3">
      <w:r>
        <w:rPr>
          <w:noProof/>
        </w:rPr>
        <w:drawing>
          <wp:anchor distT="0" distB="0" distL="114300" distR="114300" simplePos="0" relativeHeight="251699200" behindDoc="0" locked="0" layoutInCell="1" allowOverlap="1">
            <wp:simplePos x="0" y="0"/>
            <wp:positionH relativeFrom="page">
              <wp:posOffset>5126990</wp:posOffset>
            </wp:positionH>
            <wp:positionV relativeFrom="paragraph">
              <wp:posOffset>2521585</wp:posOffset>
            </wp:positionV>
            <wp:extent cx="1869440" cy="6800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69440" cy="6800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simplePos x="0" y="0"/>
            <wp:positionH relativeFrom="column">
              <wp:posOffset>4639310</wp:posOffset>
            </wp:positionH>
            <wp:positionV relativeFrom="paragraph">
              <wp:posOffset>1424305</wp:posOffset>
            </wp:positionV>
            <wp:extent cx="1306195" cy="708025"/>
            <wp:effectExtent l="0" t="0" r="8255"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6195" cy="708025"/>
                    </a:xfrm>
                    <a:prstGeom prst="rect">
                      <a:avLst/>
                    </a:prstGeom>
                    <a:noFill/>
                  </pic:spPr>
                </pic:pic>
              </a:graphicData>
            </a:graphic>
            <wp14:sizeRelH relativeFrom="page">
              <wp14:pctWidth>0</wp14:pctWidth>
            </wp14:sizeRelH>
            <wp14:sizeRelV relativeFrom="page">
              <wp14:pctHeight>0</wp14:pctHeight>
            </wp14:sizeRelV>
          </wp:anchor>
        </w:drawing>
      </w:r>
    </w:p>
    <w:p w:rsidR="008D3E55" w:rsidRPr="005906E8" w:rsidRDefault="008D3E55" w:rsidP="00D5447D">
      <w:pPr>
        <w:rPr>
          <w:b/>
        </w:rPr>
      </w:pPr>
      <w:bookmarkStart w:id="3" w:name="_GoBack"/>
      <w:bookmarkEnd w:id="3"/>
    </w:p>
    <w:sectPr w:rsidR="008D3E55" w:rsidRPr="005906E8" w:rsidSect="003465A4">
      <w:footerReference w:type="default" r:id="rId68"/>
      <w:pgSz w:w="11907" w:h="16840" w:code="9"/>
      <w:pgMar w:top="567" w:right="1418" w:bottom="567" w:left="1418" w:header="454" w:footer="45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33D0" w:rsidRDefault="00AC33D0" w:rsidP="007030BD">
      <w:r>
        <w:separator/>
      </w:r>
    </w:p>
  </w:endnote>
  <w:endnote w:type="continuationSeparator" w:id="0">
    <w:p w:rsidR="00AC33D0" w:rsidRDefault="00AC33D0" w:rsidP="00703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904701"/>
      <w:docPartObj>
        <w:docPartGallery w:val="Page Numbers (Bottom of Page)"/>
        <w:docPartUnique/>
      </w:docPartObj>
    </w:sdtPr>
    <w:sdtEndPr/>
    <w:sdtContent>
      <w:p w:rsidR="00987829" w:rsidRPr="00BE65A8" w:rsidRDefault="00987829">
        <w:pPr>
          <w:pStyle w:val="Fuzeile"/>
          <w:jc w:val="center"/>
          <w:rPr>
            <w:sz w:val="16"/>
            <w:szCs w:val="16"/>
          </w:rPr>
        </w:pPr>
        <w:r w:rsidRPr="00BE65A8">
          <w:rPr>
            <w:noProof/>
            <w:sz w:val="16"/>
            <w:szCs w:val="16"/>
            <w:lang w:eastAsia="de-DE"/>
          </w:rPr>
          <mc:AlternateContent>
            <mc:Choice Requires="wps">
              <w:drawing>
                <wp:inline distT="0" distB="0" distL="0" distR="0">
                  <wp:extent cx="5467350" cy="45085"/>
                  <wp:effectExtent l="9525"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8271A85"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" fillcolor="black" stroked="f">
                  <v:fill r:id="rId1" o:title="" type="pattern"/>
                  <w10:anchorlock/>
                </v:shape>
              </w:pict>
            </mc:Fallback>
          </mc:AlternateContent>
        </w:r>
      </w:p>
      <w:p w:rsidR="00987829" w:rsidRDefault="00987829">
        <w:pPr>
          <w:pStyle w:val="Fuzeile"/>
          <w:jc w:val="center"/>
        </w:pPr>
        <w:r w:rsidRPr="00BE65A8">
          <w:rPr>
            <w:sz w:val="16"/>
            <w:szCs w:val="16"/>
          </w:rPr>
          <w:fldChar w:fldCharType="begin"/>
        </w:r>
        <w:r w:rsidRPr="00BE65A8">
          <w:rPr>
            <w:sz w:val="16"/>
            <w:szCs w:val="16"/>
          </w:rPr>
          <w:instrText>PAGE    \* MERGEFORMAT</w:instrText>
        </w:r>
        <w:r w:rsidRPr="00BE65A8">
          <w:rPr>
            <w:sz w:val="16"/>
            <w:szCs w:val="16"/>
          </w:rPr>
          <w:fldChar w:fldCharType="separate"/>
        </w:r>
        <w:r w:rsidR="0020499C">
          <w:rPr>
            <w:noProof/>
            <w:sz w:val="16"/>
            <w:szCs w:val="16"/>
          </w:rPr>
          <w:t>3</w:t>
        </w:r>
        <w:r w:rsidRPr="00BE65A8">
          <w:rPr>
            <w:sz w:val="16"/>
            <w:szCs w:val="16"/>
          </w:rPr>
          <w:fldChar w:fldCharType="end"/>
        </w:r>
      </w:p>
    </w:sdtContent>
  </w:sdt>
  <w:p w:rsidR="00987829" w:rsidRDefault="0098782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33D0" w:rsidRDefault="00AC33D0" w:rsidP="007030BD">
      <w:r>
        <w:separator/>
      </w:r>
    </w:p>
  </w:footnote>
  <w:footnote w:type="continuationSeparator" w:id="0">
    <w:p w:rsidR="00AC33D0" w:rsidRDefault="00AC33D0" w:rsidP="007030BD">
      <w:r>
        <w:continuationSeparator/>
      </w:r>
    </w:p>
  </w:footnote>
  <w:footnote w:id="1">
    <w:p w:rsidR="005906E8" w:rsidRPr="001E6008" w:rsidRDefault="005906E8" w:rsidP="005906E8">
      <w:pPr>
        <w:pStyle w:val="Funote"/>
      </w:pPr>
      <w:r>
        <w:rPr>
          <w:rStyle w:val="Funotenzeichen"/>
        </w:rPr>
        <w:footnoteRef/>
      </w:r>
      <w:r>
        <w:t xml:space="preserve"> </w:t>
      </w:r>
      <w:r w:rsidRPr="000E72AA">
        <w:t>https://commons.wikimedia.org/wiki/File:Cjam-neopixels-uk-traffic.svg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768FD"/>
    <w:multiLevelType w:val="hybridMultilevel"/>
    <w:tmpl w:val="F2CE5C18"/>
    <w:lvl w:ilvl="0" w:tplc="7396C9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9E0E4D"/>
    <w:multiLevelType w:val="hybridMultilevel"/>
    <w:tmpl w:val="552CEF30"/>
    <w:lvl w:ilvl="0" w:tplc="2E44471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4641B2"/>
    <w:multiLevelType w:val="hybridMultilevel"/>
    <w:tmpl w:val="FB1E77F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1D4E27"/>
    <w:multiLevelType w:val="hybridMultilevel"/>
    <w:tmpl w:val="D1261D74"/>
    <w:lvl w:ilvl="0" w:tplc="3AD09F6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A78612D"/>
    <w:multiLevelType w:val="hybridMultilevel"/>
    <w:tmpl w:val="9300F4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BE46D1A"/>
    <w:multiLevelType w:val="hybridMultilevel"/>
    <w:tmpl w:val="869CA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C814DD"/>
    <w:multiLevelType w:val="hybridMultilevel"/>
    <w:tmpl w:val="5ECE58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07A3FBC"/>
    <w:multiLevelType w:val="hybridMultilevel"/>
    <w:tmpl w:val="5B52DE90"/>
    <w:lvl w:ilvl="0" w:tplc="9F10CE56">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16C1CBF"/>
    <w:multiLevelType w:val="hybridMultilevel"/>
    <w:tmpl w:val="92C65612"/>
    <w:lvl w:ilvl="0" w:tplc="A47EE718">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2131AAC"/>
    <w:multiLevelType w:val="hybridMultilevel"/>
    <w:tmpl w:val="FFC0021C"/>
    <w:lvl w:ilvl="0" w:tplc="36DE490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3F67F6C"/>
    <w:multiLevelType w:val="hybridMultilevel"/>
    <w:tmpl w:val="F59C2684"/>
    <w:lvl w:ilvl="0" w:tplc="092C3F6A">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5004EE3"/>
    <w:multiLevelType w:val="hybridMultilevel"/>
    <w:tmpl w:val="43521A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6F867C9"/>
    <w:multiLevelType w:val="hybridMultilevel"/>
    <w:tmpl w:val="3FA04C1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52E1313"/>
    <w:multiLevelType w:val="hybridMultilevel"/>
    <w:tmpl w:val="CD34D7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6D623B3"/>
    <w:multiLevelType w:val="hybridMultilevel"/>
    <w:tmpl w:val="4DDA26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7895CDB"/>
    <w:multiLevelType w:val="hybridMultilevel"/>
    <w:tmpl w:val="CD34D7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A8E3984"/>
    <w:multiLevelType w:val="hybridMultilevel"/>
    <w:tmpl w:val="F8A6914E"/>
    <w:lvl w:ilvl="0" w:tplc="EBDCF678">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C9D4A9B"/>
    <w:multiLevelType w:val="hybridMultilevel"/>
    <w:tmpl w:val="9E549B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D316836"/>
    <w:multiLevelType w:val="hybridMultilevel"/>
    <w:tmpl w:val="7CCAEE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E8C5AD4"/>
    <w:multiLevelType w:val="hybridMultilevel"/>
    <w:tmpl w:val="63DC53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EFE0EB8"/>
    <w:multiLevelType w:val="hybridMultilevel"/>
    <w:tmpl w:val="20CEDBCE"/>
    <w:lvl w:ilvl="0" w:tplc="5854141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14D1E8A"/>
    <w:multiLevelType w:val="hybridMultilevel"/>
    <w:tmpl w:val="4DDA26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C1F2977"/>
    <w:multiLevelType w:val="hybridMultilevel"/>
    <w:tmpl w:val="5AF039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CCA3F8F"/>
    <w:multiLevelType w:val="hybridMultilevel"/>
    <w:tmpl w:val="3FA04C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F5F5F94"/>
    <w:multiLevelType w:val="hybridMultilevel"/>
    <w:tmpl w:val="14BCB1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7181921"/>
    <w:multiLevelType w:val="hybridMultilevel"/>
    <w:tmpl w:val="83E8CD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8B51D6D"/>
    <w:multiLevelType w:val="hybridMultilevel"/>
    <w:tmpl w:val="28580A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90914BE"/>
    <w:multiLevelType w:val="hybridMultilevel"/>
    <w:tmpl w:val="CD34D7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ECB136C"/>
    <w:multiLevelType w:val="hybridMultilevel"/>
    <w:tmpl w:val="DAD0F1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03C5FF4"/>
    <w:multiLevelType w:val="hybridMultilevel"/>
    <w:tmpl w:val="A1A83372"/>
    <w:lvl w:ilvl="0" w:tplc="04070001">
      <w:start w:val="1"/>
      <w:numFmt w:val="bullet"/>
      <w:lvlText w:val=""/>
      <w:lvlJc w:val="left"/>
      <w:pPr>
        <w:tabs>
          <w:tab w:val="num" w:pos="1290"/>
        </w:tabs>
        <w:ind w:left="1290" w:hanging="360"/>
      </w:pPr>
      <w:rPr>
        <w:rFonts w:ascii="Symbol" w:hAnsi="Symbol" w:hint="default"/>
      </w:rPr>
    </w:lvl>
    <w:lvl w:ilvl="1" w:tplc="04070003" w:tentative="1">
      <w:start w:val="1"/>
      <w:numFmt w:val="bullet"/>
      <w:lvlText w:val="o"/>
      <w:lvlJc w:val="left"/>
      <w:pPr>
        <w:tabs>
          <w:tab w:val="num" w:pos="2010"/>
        </w:tabs>
        <w:ind w:left="2010" w:hanging="360"/>
      </w:pPr>
      <w:rPr>
        <w:rFonts w:ascii="Courier New" w:hAnsi="Courier New" w:cs="Courier New" w:hint="default"/>
      </w:rPr>
    </w:lvl>
    <w:lvl w:ilvl="2" w:tplc="04070005" w:tentative="1">
      <w:start w:val="1"/>
      <w:numFmt w:val="bullet"/>
      <w:lvlText w:val=""/>
      <w:lvlJc w:val="left"/>
      <w:pPr>
        <w:tabs>
          <w:tab w:val="num" w:pos="2730"/>
        </w:tabs>
        <w:ind w:left="2730" w:hanging="360"/>
      </w:pPr>
      <w:rPr>
        <w:rFonts w:ascii="Wingdings" w:hAnsi="Wingdings" w:hint="default"/>
      </w:rPr>
    </w:lvl>
    <w:lvl w:ilvl="3" w:tplc="04070001" w:tentative="1">
      <w:start w:val="1"/>
      <w:numFmt w:val="bullet"/>
      <w:lvlText w:val=""/>
      <w:lvlJc w:val="left"/>
      <w:pPr>
        <w:tabs>
          <w:tab w:val="num" w:pos="3450"/>
        </w:tabs>
        <w:ind w:left="3450" w:hanging="360"/>
      </w:pPr>
      <w:rPr>
        <w:rFonts w:ascii="Symbol" w:hAnsi="Symbol" w:hint="default"/>
      </w:rPr>
    </w:lvl>
    <w:lvl w:ilvl="4" w:tplc="04070003" w:tentative="1">
      <w:start w:val="1"/>
      <w:numFmt w:val="bullet"/>
      <w:lvlText w:val="o"/>
      <w:lvlJc w:val="left"/>
      <w:pPr>
        <w:tabs>
          <w:tab w:val="num" w:pos="4170"/>
        </w:tabs>
        <w:ind w:left="4170" w:hanging="360"/>
      </w:pPr>
      <w:rPr>
        <w:rFonts w:ascii="Courier New" w:hAnsi="Courier New" w:cs="Courier New" w:hint="default"/>
      </w:rPr>
    </w:lvl>
    <w:lvl w:ilvl="5" w:tplc="04070005" w:tentative="1">
      <w:start w:val="1"/>
      <w:numFmt w:val="bullet"/>
      <w:lvlText w:val=""/>
      <w:lvlJc w:val="left"/>
      <w:pPr>
        <w:tabs>
          <w:tab w:val="num" w:pos="4890"/>
        </w:tabs>
        <w:ind w:left="4890" w:hanging="360"/>
      </w:pPr>
      <w:rPr>
        <w:rFonts w:ascii="Wingdings" w:hAnsi="Wingdings" w:hint="default"/>
      </w:rPr>
    </w:lvl>
    <w:lvl w:ilvl="6" w:tplc="04070001" w:tentative="1">
      <w:start w:val="1"/>
      <w:numFmt w:val="bullet"/>
      <w:lvlText w:val=""/>
      <w:lvlJc w:val="left"/>
      <w:pPr>
        <w:tabs>
          <w:tab w:val="num" w:pos="5610"/>
        </w:tabs>
        <w:ind w:left="5610" w:hanging="360"/>
      </w:pPr>
      <w:rPr>
        <w:rFonts w:ascii="Symbol" w:hAnsi="Symbol" w:hint="default"/>
      </w:rPr>
    </w:lvl>
    <w:lvl w:ilvl="7" w:tplc="04070003" w:tentative="1">
      <w:start w:val="1"/>
      <w:numFmt w:val="bullet"/>
      <w:lvlText w:val="o"/>
      <w:lvlJc w:val="left"/>
      <w:pPr>
        <w:tabs>
          <w:tab w:val="num" w:pos="6330"/>
        </w:tabs>
        <w:ind w:left="6330" w:hanging="360"/>
      </w:pPr>
      <w:rPr>
        <w:rFonts w:ascii="Courier New" w:hAnsi="Courier New" w:cs="Courier New" w:hint="default"/>
      </w:rPr>
    </w:lvl>
    <w:lvl w:ilvl="8" w:tplc="04070005" w:tentative="1">
      <w:start w:val="1"/>
      <w:numFmt w:val="bullet"/>
      <w:lvlText w:val=""/>
      <w:lvlJc w:val="left"/>
      <w:pPr>
        <w:tabs>
          <w:tab w:val="num" w:pos="7050"/>
        </w:tabs>
        <w:ind w:left="7050" w:hanging="360"/>
      </w:pPr>
      <w:rPr>
        <w:rFonts w:ascii="Wingdings" w:hAnsi="Wingdings" w:hint="default"/>
      </w:rPr>
    </w:lvl>
  </w:abstractNum>
  <w:abstractNum w:abstractNumId="30" w15:restartNumberingAfterBreak="0">
    <w:nsid w:val="517251CF"/>
    <w:multiLevelType w:val="hybridMultilevel"/>
    <w:tmpl w:val="81C02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23759E9"/>
    <w:multiLevelType w:val="hybridMultilevel"/>
    <w:tmpl w:val="C46019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81D209A"/>
    <w:multiLevelType w:val="hybridMultilevel"/>
    <w:tmpl w:val="F8E8A670"/>
    <w:lvl w:ilvl="0" w:tplc="C4F0AD74">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8E643DD"/>
    <w:multiLevelType w:val="hybridMultilevel"/>
    <w:tmpl w:val="5E60E24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F8B27E5"/>
    <w:multiLevelType w:val="hybridMultilevel"/>
    <w:tmpl w:val="53540D2C"/>
    <w:lvl w:ilvl="0" w:tplc="04B023E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662154"/>
    <w:multiLevelType w:val="hybridMultilevel"/>
    <w:tmpl w:val="93B86E9A"/>
    <w:lvl w:ilvl="0" w:tplc="905218B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461305D"/>
    <w:multiLevelType w:val="hybridMultilevel"/>
    <w:tmpl w:val="4C58320A"/>
    <w:lvl w:ilvl="0" w:tplc="04B023E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7917E7E"/>
    <w:multiLevelType w:val="hybridMultilevel"/>
    <w:tmpl w:val="C9A6855C"/>
    <w:lvl w:ilvl="0" w:tplc="985A47D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8974206"/>
    <w:multiLevelType w:val="hybridMultilevel"/>
    <w:tmpl w:val="17B6FA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B0907B0"/>
    <w:multiLevelType w:val="hybridMultilevel"/>
    <w:tmpl w:val="2F66A89E"/>
    <w:lvl w:ilvl="0" w:tplc="04070001">
      <w:start w:val="1"/>
      <w:numFmt w:val="bullet"/>
      <w:lvlText w:val=""/>
      <w:lvlJc w:val="left"/>
      <w:pPr>
        <w:tabs>
          <w:tab w:val="num" w:pos="1287"/>
        </w:tabs>
        <w:ind w:left="1287" w:hanging="360"/>
      </w:pPr>
      <w:rPr>
        <w:rFonts w:ascii="Symbol" w:hAnsi="Symbol" w:hint="default"/>
      </w:rPr>
    </w:lvl>
    <w:lvl w:ilvl="1" w:tplc="04070003" w:tentative="1">
      <w:start w:val="1"/>
      <w:numFmt w:val="bullet"/>
      <w:lvlText w:val="o"/>
      <w:lvlJc w:val="left"/>
      <w:pPr>
        <w:tabs>
          <w:tab w:val="num" w:pos="2007"/>
        </w:tabs>
        <w:ind w:left="2007" w:hanging="360"/>
      </w:pPr>
      <w:rPr>
        <w:rFonts w:ascii="Courier New" w:hAnsi="Courier New" w:cs="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cs="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cs="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75CB38BE"/>
    <w:multiLevelType w:val="hybridMultilevel"/>
    <w:tmpl w:val="8D5A1E1E"/>
    <w:lvl w:ilvl="0" w:tplc="D862C4F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A5F72AF"/>
    <w:multiLevelType w:val="hybridMultilevel"/>
    <w:tmpl w:val="42D8AFEC"/>
    <w:lvl w:ilvl="0" w:tplc="3DEC1866">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B926BEA"/>
    <w:multiLevelType w:val="hybridMultilevel"/>
    <w:tmpl w:val="9934C8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5"/>
  </w:num>
  <w:num w:numId="2">
    <w:abstractNumId w:val="26"/>
  </w:num>
  <w:num w:numId="3">
    <w:abstractNumId w:val="3"/>
  </w:num>
  <w:num w:numId="4">
    <w:abstractNumId w:val="42"/>
  </w:num>
  <w:num w:numId="5">
    <w:abstractNumId w:val="38"/>
  </w:num>
  <w:num w:numId="6">
    <w:abstractNumId w:val="23"/>
  </w:num>
  <w:num w:numId="7">
    <w:abstractNumId w:val="12"/>
  </w:num>
  <w:num w:numId="8">
    <w:abstractNumId w:val="35"/>
  </w:num>
  <w:num w:numId="9">
    <w:abstractNumId w:val="17"/>
  </w:num>
  <w:num w:numId="10">
    <w:abstractNumId w:val="27"/>
  </w:num>
  <w:num w:numId="11">
    <w:abstractNumId w:val="13"/>
  </w:num>
  <w:num w:numId="12">
    <w:abstractNumId w:val="10"/>
  </w:num>
  <w:num w:numId="13">
    <w:abstractNumId w:val="19"/>
  </w:num>
  <w:num w:numId="14">
    <w:abstractNumId w:val="5"/>
  </w:num>
  <w:num w:numId="15">
    <w:abstractNumId w:val="15"/>
  </w:num>
  <w:num w:numId="16">
    <w:abstractNumId w:val="7"/>
  </w:num>
  <w:num w:numId="17">
    <w:abstractNumId w:val="28"/>
  </w:num>
  <w:num w:numId="18">
    <w:abstractNumId w:val="31"/>
  </w:num>
  <w:num w:numId="19">
    <w:abstractNumId w:val="3"/>
    <w:lvlOverride w:ilvl="0">
      <w:startOverride w:val="1"/>
    </w:lvlOverride>
  </w:num>
  <w:num w:numId="20">
    <w:abstractNumId w:val="3"/>
  </w:num>
  <w:num w:numId="21">
    <w:abstractNumId w:val="3"/>
    <w:lvlOverride w:ilvl="0">
      <w:startOverride w:val="1"/>
    </w:lvlOverride>
  </w:num>
  <w:num w:numId="22">
    <w:abstractNumId w:val="1"/>
  </w:num>
  <w:num w:numId="23">
    <w:abstractNumId w:val="3"/>
    <w:lvlOverride w:ilvl="0">
      <w:startOverride w:val="1"/>
    </w:lvlOverride>
  </w:num>
  <w:num w:numId="24">
    <w:abstractNumId w:val="4"/>
  </w:num>
  <w:num w:numId="25">
    <w:abstractNumId w:val="3"/>
    <w:lvlOverride w:ilvl="0">
      <w:startOverride w:val="1"/>
    </w:lvlOverride>
  </w:num>
  <w:num w:numId="26">
    <w:abstractNumId w:val="21"/>
  </w:num>
  <w:num w:numId="27">
    <w:abstractNumId w:val="8"/>
  </w:num>
  <w:num w:numId="28">
    <w:abstractNumId w:val="14"/>
  </w:num>
  <w:num w:numId="29">
    <w:abstractNumId w:val="8"/>
  </w:num>
  <w:num w:numId="30">
    <w:abstractNumId w:val="8"/>
  </w:num>
  <w:num w:numId="31">
    <w:abstractNumId w:val="6"/>
  </w:num>
  <w:num w:numId="32">
    <w:abstractNumId w:val="30"/>
  </w:num>
  <w:num w:numId="33">
    <w:abstractNumId w:val="41"/>
  </w:num>
  <w:num w:numId="34">
    <w:abstractNumId w:val="0"/>
  </w:num>
  <w:num w:numId="35">
    <w:abstractNumId w:val="16"/>
  </w:num>
  <w:num w:numId="36">
    <w:abstractNumId w:val="33"/>
  </w:num>
  <w:num w:numId="37">
    <w:abstractNumId w:val="40"/>
  </w:num>
  <w:num w:numId="38">
    <w:abstractNumId w:val="39"/>
  </w:num>
  <w:num w:numId="39">
    <w:abstractNumId w:val="29"/>
  </w:num>
  <w:num w:numId="40">
    <w:abstractNumId w:val="2"/>
  </w:num>
  <w:num w:numId="41">
    <w:abstractNumId w:val="9"/>
  </w:num>
  <w:num w:numId="42">
    <w:abstractNumId w:val="34"/>
  </w:num>
  <w:num w:numId="43">
    <w:abstractNumId w:val="36"/>
  </w:num>
  <w:num w:numId="44">
    <w:abstractNumId w:val="32"/>
  </w:num>
  <w:num w:numId="45">
    <w:abstractNumId w:val="11"/>
  </w:num>
  <w:num w:numId="46">
    <w:abstractNumId w:val="20"/>
  </w:num>
  <w:num w:numId="47">
    <w:abstractNumId w:val="37"/>
  </w:num>
  <w:num w:numId="48">
    <w:abstractNumId w:val="24"/>
  </w:num>
  <w:num w:numId="49">
    <w:abstractNumId w:val="18"/>
  </w:num>
  <w:num w:numId="50">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linkStyles/>
  <w:defaultTabStop w:val="708"/>
  <w:hyphenationZone w:val="425"/>
  <w:drawingGridHorizontalSpacing w:val="11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5AA"/>
    <w:rsid w:val="00011A3A"/>
    <w:rsid w:val="000122F4"/>
    <w:rsid w:val="000125F2"/>
    <w:rsid w:val="00012873"/>
    <w:rsid w:val="000132F0"/>
    <w:rsid w:val="00014653"/>
    <w:rsid w:val="000156E3"/>
    <w:rsid w:val="00021BCD"/>
    <w:rsid w:val="000233B8"/>
    <w:rsid w:val="000240A3"/>
    <w:rsid w:val="000257D0"/>
    <w:rsid w:val="00033C24"/>
    <w:rsid w:val="00034978"/>
    <w:rsid w:val="0003784F"/>
    <w:rsid w:val="00040019"/>
    <w:rsid w:val="00040A40"/>
    <w:rsid w:val="00041141"/>
    <w:rsid w:val="000432AD"/>
    <w:rsid w:val="000433EF"/>
    <w:rsid w:val="000437D4"/>
    <w:rsid w:val="00044DE4"/>
    <w:rsid w:val="00045053"/>
    <w:rsid w:val="00053CB1"/>
    <w:rsid w:val="0005441F"/>
    <w:rsid w:val="0006381B"/>
    <w:rsid w:val="000641DA"/>
    <w:rsid w:val="00065112"/>
    <w:rsid w:val="00067D1B"/>
    <w:rsid w:val="0007204A"/>
    <w:rsid w:val="000745EE"/>
    <w:rsid w:val="000779C1"/>
    <w:rsid w:val="0008096F"/>
    <w:rsid w:val="00081CC7"/>
    <w:rsid w:val="00084452"/>
    <w:rsid w:val="00084E4B"/>
    <w:rsid w:val="00091D50"/>
    <w:rsid w:val="00094ECF"/>
    <w:rsid w:val="000975A7"/>
    <w:rsid w:val="00097F43"/>
    <w:rsid w:val="000A1B20"/>
    <w:rsid w:val="000A6B5D"/>
    <w:rsid w:val="000B1C18"/>
    <w:rsid w:val="000B5470"/>
    <w:rsid w:val="000B6EA7"/>
    <w:rsid w:val="000B7097"/>
    <w:rsid w:val="000B727B"/>
    <w:rsid w:val="000C054F"/>
    <w:rsid w:val="000C32E5"/>
    <w:rsid w:val="000C58C6"/>
    <w:rsid w:val="000C68B4"/>
    <w:rsid w:val="000D07B2"/>
    <w:rsid w:val="000D197C"/>
    <w:rsid w:val="000D27B0"/>
    <w:rsid w:val="000D2AD9"/>
    <w:rsid w:val="000D4084"/>
    <w:rsid w:val="000D414D"/>
    <w:rsid w:val="000D7C5F"/>
    <w:rsid w:val="000E341C"/>
    <w:rsid w:val="000E4AC8"/>
    <w:rsid w:val="000E65D5"/>
    <w:rsid w:val="000E7CD8"/>
    <w:rsid w:val="000E7E18"/>
    <w:rsid w:val="000F08A7"/>
    <w:rsid w:val="000F3769"/>
    <w:rsid w:val="000F4331"/>
    <w:rsid w:val="0010168C"/>
    <w:rsid w:val="0010319F"/>
    <w:rsid w:val="00104860"/>
    <w:rsid w:val="00104941"/>
    <w:rsid w:val="00106FC3"/>
    <w:rsid w:val="001139BC"/>
    <w:rsid w:val="00113D03"/>
    <w:rsid w:val="00126509"/>
    <w:rsid w:val="00127C17"/>
    <w:rsid w:val="00130530"/>
    <w:rsid w:val="00130B78"/>
    <w:rsid w:val="0013441E"/>
    <w:rsid w:val="00134DCE"/>
    <w:rsid w:val="00135C08"/>
    <w:rsid w:val="00136CE9"/>
    <w:rsid w:val="00147C7F"/>
    <w:rsid w:val="00150BC3"/>
    <w:rsid w:val="00151824"/>
    <w:rsid w:val="0015356D"/>
    <w:rsid w:val="00155F83"/>
    <w:rsid w:val="00156024"/>
    <w:rsid w:val="001574A1"/>
    <w:rsid w:val="0016258C"/>
    <w:rsid w:val="00163DFE"/>
    <w:rsid w:val="0016493B"/>
    <w:rsid w:val="0017091E"/>
    <w:rsid w:val="00170ACA"/>
    <w:rsid w:val="00176367"/>
    <w:rsid w:val="00176945"/>
    <w:rsid w:val="00177E5A"/>
    <w:rsid w:val="00181137"/>
    <w:rsid w:val="0018385B"/>
    <w:rsid w:val="00184B3F"/>
    <w:rsid w:val="00190FF6"/>
    <w:rsid w:val="00191627"/>
    <w:rsid w:val="001A0DC1"/>
    <w:rsid w:val="001A463B"/>
    <w:rsid w:val="001A62E3"/>
    <w:rsid w:val="001B2EDB"/>
    <w:rsid w:val="001B3EBE"/>
    <w:rsid w:val="001B434E"/>
    <w:rsid w:val="001B49CC"/>
    <w:rsid w:val="001B5D8B"/>
    <w:rsid w:val="001B7CCC"/>
    <w:rsid w:val="001C34C3"/>
    <w:rsid w:val="001C4153"/>
    <w:rsid w:val="001C61E1"/>
    <w:rsid w:val="001C77BB"/>
    <w:rsid w:val="001E1238"/>
    <w:rsid w:val="001E1848"/>
    <w:rsid w:val="001E2435"/>
    <w:rsid w:val="001E29FC"/>
    <w:rsid w:val="001E3B74"/>
    <w:rsid w:val="001E42FB"/>
    <w:rsid w:val="001E6622"/>
    <w:rsid w:val="001E7F80"/>
    <w:rsid w:val="001F2744"/>
    <w:rsid w:val="001F5CF8"/>
    <w:rsid w:val="001F5FF3"/>
    <w:rsid w:val="001F7BBD"/>
    <w:rsid w:val="00201CD8"/>
    <w:rsid w:val="0020347A"/>
    <w:rsid w:val="00203A22"/>
    <w:rsid w:val="0020499C"/>
    <w:rsid w:val="002049C7"/>
    <w:rsid w:val="002056E3"/>
    <w:rsid w:val="00207120"/>
    <w:rsid w:val="0021016D"/>
    <w:rsid w:val="00210766"/>
    <w:rsid w:val="00210CC5"/>
    <w:rsid w:val="00211837"/>
    <w:rsid w:val="00216D8E"/>
    <w:rsid w:val="00217D21"/>
    <w:rsid w:val="00221761"/>
    <w:rsid w:val="0023482A"/>
    <w:rsid w:val="00234865"/>
    <w:rsid w:val="00234FAC"/>
    <w:rsid w:val="002352BD"/>
    <w:rsid w:val="00235F2D"/>
    <w:rsid w:val="00237DB2"/>
    <w:rsid w:val="00246C64"/>
    <w:rsid w:val="0025247B"/>
    <w:rsid w:val="002548A2"/>
    <w:rsid w:val="00254FA2"/>
    <w:rsid w:val="0025697F"/>
    <w:rsid w:val="00260EDC"/>
    <w:rsid w:val="00262314"/>
    <w:rsid w:val="00262ADD"/>
    <w:rsid w:val="00263804"/>
    <w:rsid w:val="00264EE4"/>
    <w:rsid w:val="002726F6"/>
    <w:rsid w:val="00276B11"/>
    <w:rsid w:val="00277102"/>
    <w:rsid w:val="00282AD1"/>
    <w:rsid w:val="002835DC"/>
    <w:rsid w:val="002865A1"/>
    <w:rsid w:val="00293A8E"/>
    <w:rsid w:val="002971E9"/>
    <w:rsid w:val="002A10EE"/>
    <w:rsid w:val="002A1D0B"/>
    <w:rsid w:val="002A2BD4"/>
    <w:rsid w:val="002A3E7F"/>
    <w:rsid w:val="002A3EAC"/>
    <w:rsid w:val="002B00D1"/>
    <w:rsid w:val="002B0120"/>
    <w:rsid w:val="002B06D2"/>
    <w:rsid w:val="002B626C"/>
    <w:rsid w:val="002B7F74"/>
    <w:rsid w:val="002C19F6"/>
    <w:rsid w:val="002C398F"/>
    <w:rsid w:val="002D0D50"/>
    <w:rsid w:val="002D180B"/>
    <w:rsid w:val="002D18FF"/>
    <w:rsid w:val="002D21EA"/>
    <w:rsid w:val="002D2B4B"/>
    <w:rsid w:val="002D31C5"/>
    <w:rsid w:val="002D3E87"/>
    <w:rsid w:val="002E0189"/>
    <w:rsid w:val="002E1138"/>
    <w:rsid w:val="002E2F6B"/>
    <w:rsid w:val="002E357B"/>
    <w:rsid w:val="002E4EC7"/>
    <w:rsid w:val="002E5C85"/>
    <w:rsid w:val="002E6981"/>
    <w:rsid w:val="002E768B"/>
    <w:rsid w:val="002F219E"/>
    <w:rsid w:val="002F32AC"/>
    <w:rsid w:val="002F46F7"/>
    <w:rsid w:val="002F4A94"/>
    <w:rsid w:val="002F5740"/>
    <w:rsid w:val="002F6E05"/>
    <w:rsid w:val="002F7457"/>
    <w:rsid w:val="003001FF"/>
    <w:rsid w:val="00301049"/>
    <w:rsid w:val="003049D4"/>
    <w:rsid w:val="0030545A"/>
    <w:rsid w:val="00306808"/>
    <w:rsid w:val="00310588"/>
    <w:rsid w:val="0031179C"/>
    <w:rsid w:val="00315303"/>
    <w:rsid w:val="00315A21"/>
    <w:rsid w:val="00315D68"/>
    <w:rsid w:val="003160AD"/>
    <w:rsid w:val="00317A9A"/>
    <w:rsid w:val="003213C8"/>
    <w:rsid w:val="003221E2"/>
    <w:rsid w:val="00322B68"/>
    <w:rsid w:val="00322B9C"/>
    <w:rsid w:val="00326472"/>
    <w:rsid w:val="003304C8"/>
    <w:rsid w:val="003313F1"/>
    <w:rsid w:val="003332F4"/>
    <w:rsid w:val="00335171"/>
    <w:rsid w:val="0033729E"/>
    <w:rsid w:val="003376DA"/>
    <w:rsid w:val="003428EB"/>
    <w:rsid w:val="003465A4"/>
    <w:rsid w:val="00351B2A"/>
    <w:rsid w:val="00351C1F"/>
    <w:rsid w:val="00352DE2"/>
    <w:rsid w:val="0035329C"/>
    <w:rsid w:val="0035727F"/>
    <w:rsid w:val="00360CED"/>
    <w:rsid w:val="00361F6A"/>
    <w:rsid w:val="00364A8E"/>
    <w:rsid w:val="003652A1"/>
    <w:rsid w:val="0036611C"/>
    <w:rsid w:val="00366BA6"/>
    <w:rsid w:val="00367289"/>
    <w:rsid w:val="00371FEF"/>
    <w:rsid w:val="00375EA4"/>
    <w:rsid w:val="00376B99"/>
    <w:rsid w:val="003842AB"/>
    <w:rsid w:val="00385C55"/>
    <w:rsid w:val="003872CE"/>
    <w:rsid w:val="00391165"/>
    <w:rsid w:val="00391F93"/>
    <w:rsid w:val="00391FE2"/>
    <w:rsid w:val="003950DE"/>
    <w:rsid w:val="00395226"/>
    <w:rsid w:val="00395659"/>
    <w:rsid w:val="003A4BF5"/>
    <w:rsid w:val="003A4DD6"/>
    <w:rsid w:val="003B1AC7"/>
    <w:rsid w:val="003B2C12"/>
    <w:rsid w:val="003B3020"/>
    <w:rsid w:val="003B4AF3"/>
    <w:rsid w:val="003C0392"/>
    <w:rsid w:val="003C1C5E"/>
    <w:rsid w:val="003C3BD0"/>
    <w:rsid w:val="003C3CAA"/>
    <w:rsid w:val="003C6EF5"/>
    <w:rsid w:val="003D4A42"/>
    <w:rsid w:val="003D59BB"/>
    <w:rsid w:val="003D5AF0"/>
    <w:rsid w:val="003D60E4"/>
    <w:rsid w:val="003D6BE4"/>
    <w:rsid w:val="003D6C3F"/>
    <w:rsid w:val="003D793A"/>
    <w:rsid w:val="003E4131"/>
    <w:rsid w:val="003E5698"/>
    <w:rsid w:val="003E64E5"/>
    <w:rsid w:val="003E717D"/>
    <w:rsid w:val="003F0F35"/>
    <w:rsid w:val="003F110A"/>
    <w:rsid w:val="003F276B"/>
    <w:rsid w:val="003F3BCD"/>
    <w:rsid w:val="003F49F6"/>
    <w:rsid w:val="003F5908"/>
    <w:rsid w:val="003F5F5D"/>
    <w:rsid w:val="004001ED"/>
    <w:rsid w:val="004008DB"/>
    <w:rsid w:val="004016AC"/>
    <w:rsid w:val="0040243E"/>
    <w:rsid w:val="00402F71"/>
    <w:rsid w:val="00404A57"/>
    <w:rsid w:val="0041146F"/>
    <w:rsid w:val="00413893"/>
    <w:rsid w:val="00413F1C"/>
    <w:rsid w:val="00416D4A"/>
    <w:rsid w:val="004175F7"/>
    <w:rsid w:val="004208A1"/>
    <w:rsid w:val="00430355"/>
    <w:rsid w:val="00431FF7"/>
    <w:rsid w:val="0043255F"/>
    <w:rsid w:val="00434DAC"/>
    <w:rsid w:val="004463E8"/>
    <w:rsid w:val="004514BA"/>
    <w:rsid w:val="00453409"/>
    <w:rsid w:val="0045543E"/>
    <w:rsid w:val="004564DA"/>
    <w:rsid w:val="004576E2"/>
    <w:rsid w:val="00462D61"/>
    <w:rsid w:val="00464335"/>
    <w:rsid w:val="00465BF8"/>
    <w:rsid w:val="004660BE"/>
    <w:rsid w:val="00473CA8"/>
    <w:rsid w:val="00477C7B"/>
    <w:rsid w:val="00487DC9"/>
    <w:rsid w:val="00487E29"/>
    <w:rsid w:val="004906C4"/>
    <w:rsid w:val="00491260"/>
    <w:rsid w:val="00491553"/>
    <w:rsid w:val="004927F8"/>
    <w:rsid w:val="004933D4"/>
    <w:rsid w:val="00496772"/>
    <w:rsid w:val="00496A8B"/>
    <w:rsid w:val="004A128F"/>
    <w:rsid w:val="004A1757"/>
    <w:rsid w:val="004A271D"/>
    <w:rsid w:val="004A3EB2"/>
    <w:rsid w:val="004A42E6"/>
    <w:rsid w:val="004A5E0C"/>
    <w:rsid w:val="004A65E1"/>
    <w:rsid w:val="004B06DD"/>
    <w:rsid w:val="004B1877"/>
    <w:rsid w:val="004B2611"/>
    <w:rsid w:val="004B57D9"/>
    <w:rsid w:val="004B6126"/>
    <w:rsid w:val="004B7F2C"/>
    <w:rsid w:val="004C1E96"/>
    <w:rsid w:val="004C1FCC"/>
    <w:rsid w:val="004C54E7"/>
    <w:rsid w:val="004C5647"/>
    <w:rsid w:val="004C5E50"/>
    <w:rsid w:val="004C6F71"/>
    <w:rsid w:val="004D0024"/>
    <w:rsid w:val="004D292D"/>
    <w:rsid w:val="004E0647"/>
    <w:rsid w:val="004E158C"/>
    <w:rsid w:val="004E2C44"/>
    <w:rsid w:val="004E40F4"/>
    <w:rsid w:val="004E43FB"/>
    <w:rsid w:val="004E49C7"/>
    <w:rsid w:val="004E5732"/>
    <w:rsid w:val="004E677E"/>
    <w:rsid w:val="004E7C60"/>
    <w:rsid w:val="004F14DD"/>
    <w:rsid w:val="004F4FB1"/>
    <w:rsid w:val="004F541C"/>
    <w:rsid w:val="005001C9"/>
    <w:rsid w:val="005009AE"/>
    <w:rsid w:val="00502D4F"/>
    <w:rsid w:val="00507831"/>
    <w:rsid w:val="00513292"/>
    <w:rsid w:val="00513803"/>
    <w:rsid w:val="0051724C"/>
    <w:rsid w:val="005208DC"/>
    <w:rsid w:val="00522C43"/>
    <w:rsid w:val="005236FB"/>
    <w:rsid w:val="00524CFD"/>
    <w:rsid w:val="00530E45"/>
    <w:rsid w:val="005321B6"/>
    <w:rsid w:val="00542A55"/>
    <w:rsid w:val="00545590"/>
    <w:rsid w:val="00545A3C"/>
    <w:rsid w:val="0054689C"/>
    <w:rsid w:val="005468C0"/>
    <w:rsid w:val="00550670"/>
    <w:rsid w:val="005528AE"/>
    <w:rsid w:val="00552ECB"/>
    <w:rsid w:val="00553C6D"/>
    <w:rsid w:val="00554887"/>
    <w:rsid w:val="00555C52"/>
    <w:rsid w:val="00556F53"/>
    <w:rsid w:val="00557930"/>
    <w:rsid w:val="00557B5A"/>
    <w:rsid w:val="00561563"/>
    <w:rsid w:val="00563C64"/>
    <w:rsid w:val="00563EFF"/>
    <w:rsid w:val="00565709"/>
    <w:rsid w:val="00567B8E"/>
    <w:rsid w:val="0057182D"/>
    <w:rsid w:val="005725A6"/>
    <w:rsid w:val="00577E6C"/>
    <w:rsid w:val="00582D6A"/>
    <w:rsid w:val="0058333B"/>
    <w:rsid w:val="00584CC1"/>
    <w:rsid w:val="00585A25"/>
    <w:rsid w:val="00585ED5"/>
    <w:rsid w:val="00586962"/>
    <w:rsid w:val="005906E8"/>
    <w:rsid w:val="00590C6E"/>
    <w:rsid w:val="00591509"/>
    <w:rsid w:val="005920E2"/>
    <w:rsid w:val="005922B4"/>
    <w:rsid w:val="00597071"/>
    <w:rsid w:val="005A3791"/>
    <w:rsid w:val="005A47E2"/>
    <w:rsid w:val="005A489D"/>
    <w:rsid w:val="005A634A"/>
    <w:rsid w:val="005B3DA3"/>
    <w:rsid w:val="005B5B26"/>
    <w:rsid w:val="005B5DDB"/>
    <w:rsid w:val="005C2450"/>
    <w:rsid w:val="005C261A"/>
    <w:rsid w:val="005C3147"/>
    <w:rsid w:val="005C3394"/>
    <w:rsid w:val="005C4A84"/>
    <w:rsid w:val="005C4B7A"/>
    <w:rsid w:val="005D1D9A"/>
    <w:rsid w:val="005D38BB"/>
    <w:rsid w:val="005D400C"/>
    <w:rsid w:val="005D4AB3"/>
    <w:rsid w:val="005D5005"/>
    <w:rsid w:val="005D6C3B"/>
    <w:rsid w:val="005E4F5C"/>
    <w:rsid w:val="005F2358"/>
    <w:rsid w:val="005F3DE2"/>
    <w:rsid w:val="005F4951"/>
    <w:rsid w:val="00601439"/>
    <w:rsid w:val="00602C05"/>
    <w:rsid w:val="006048B9"/>
    <w:rsid w:val="00611ACB"/>
    <w:rsid w:val="00617334"/>
    <w:rsid w:val="00620485"/>
    <w:rsid w:val="0062369B"/>
    <w:rsid w:val="00623C26"/>
    <w:rsid w:val="006275B1"/>
    <w:rsid w:val="00627F62"/>
    <w:rsid w:val="00633F8C"/>
    <w:rsid w:val="006365B2"/>
    <w:rsid w:val="00636981"/>
    <w:rsid w:val="00636DF0"/>
    <w:rsid w:val="00640CFD"/>
    <w:rsid w:val="006420E8"/>
    <w:rsid w:val="00642236"/>
    <w:rsid w:val="00647334"/>
    <w:rsid w:val="00652984"/>
    <w:rsid w:val="00653C07"/>
    <w:rsid w:val="00657670"/>
    <w:rsid w:val="00660F55"/>
    <w:rsid w:val="006613F9"/>
    <w:rsid w:val="00662FCF"/>
    <w:rsid w:val="00663EC6"/>
    <w:rsid w:val="0066562C"/>
    <w:rsid w:val="00665A30"/>
    <w:rsid w:val="0067211E"/>
    <w:rsid w:val="006735F9"/>
    <w:rsid w:val="00673737"/>
    <w:rsid w:val="006742A5"/>
    <w:rsid w:val="00675C96"/>
    <w:rsid w:val="00676100"/>
    <w:rsid w:val="00677022"/>
    <w:rsid w:val="006813F5"/>
    <w:rsid w:val="006824AF"/>
    <w:rsid w:val="006856E6"/>
    <w:rsid w:val="006873DC"/>
    <w:rsid w:val="00687921"/>
    <w:rsid w:val="0069245F"/>
    <w:rsid w:val="00692E87"/>
    <w:rsid w:val="00693FD4"/>
    <w:rsid w:val="00697952"/>
    <w:rsid w:val="006A0FE1"/>
    <w:rsid w:val="006A3755"/>
    <w:rsid w:val="006A3DA1"/>
    <w:rsid w:val="006A5DE3"/>
    <w:rsid w:val="006A7C02"/>
    <w:rsid w:val="006A7D67"/>
    <w:rsid w:val="006B0163"/>
    <w:rsid w:val="006B19AC"/>
    <w:rsid w:val="006B4448"/>
    <w:rsid w:val="006B50A1"/>
    <w:rsid w:val="006C0A3B"/>
    <w:rsid w:val="006C12D9"/>
    <w:rsid w:val="006C1C68"/>
    <w:rsid w:val="006C267A"/>
    <w:rsid w:val="006C5F61"/>
    <w:rsid w:val="006C6CC8"/>
    <w:rsid w:val="006D0018"/>
    <w:rsid w:val="006D0956"/>
    <w:rsid w:val="006D557F"/>
    <w:rsid w:val="006D62AE"/>
    <w:rsid w:val="006D6E30"/>
    <w:rsid w:val="006E087F"/>
    <w:rsid w:val="006E48CF"/>
    <w:rsid w:val="006E4EFD"/>
    <w:rsid w:val="006E6695"/>
    <w:rsid w:val="006E6962"/>
    <w:rsid w:val="006F1210"/>
    <w:rsid w:val="006F13D7"/>
    <w:rsid w:val="006F208A"/>
    <w:rsid w:val="006F6E07"/>
    <w:rsid w:val="006F7BB2"/>
    <w:rsid w:val="00701C7C"/>
    <w:rsid w:val="00702FAA"/>
    <w:rsid w:val="007030BD"/>
    <w:rsid w:val="007065E7"/>
    <w:rsid w:val="00710574"/>
    <w:rsid w:val="007126A0"/>
    <w:rsid w:val="0071736B"/>
    <w:rsid w:val="00717755"/>
    <w:rsid w:val="00722503"/>
    <w:rsid w:val="0072342C"/>
    <w:rsid w:val="00727EA4"/>
    <w:rsid w:val="007300E4"/>
    <w:rsid w:val="00730EF1"/>
    <w:rsid w:val="00731390"/>
    <w:rsid w:val="00734368"/>
    <w:rsid w:val="00734E84"/>
    <w:rsid w:val="00735254"/>
    <w:rsid w:val="007364E6"/>
    <w:rsid w:val="00736E87"/>
    <w:rsid w:val="00742FCC"/>
    <w:rsid w:val="00744CA3"/>
    <w:rsid w:val="007458B2"/>
    <w:rsid w:val="00746256"/>
    <w:rsid w:val="00746F2A"/>
    <w:rsid w:val="0074765B"/>
    <w:rsid w:val="0075046F"/>
    <w:rsid w:val="0075266B"/>
    <w:rsid w:val="00752A75"/>
    <w:rsid w:val="00756D97"/>
    <w:rsid w:val="00760318"/>
    <w:rsid w:val="007611D7"/>
    <w:rsid w:val="00765373"/>
    <w:rsid w:val="00766828"/>
    <w:rsid w:val="00770AD0"/>
    <w:rsid w:val="00772A64"/>
    <w:rsid w:val="00775010"/>
    <w:rsid w:val="00775329"/>
    <w:rsid w:val="00776BFD"/>
    <w:rsid w:val="00794EEB"/>
    <w:rsid w:val="007A04B1"/>
    <w:rsid w:val="007A72A6"/>
    <w:rsid w:val="007B0774"/>
    <w:rsid w:val="007B1009"/>
    <w:rsid w:val="007B335A"/>
    <w:rsid w:val="007B6461"/>
    <w:rsid w:val="007B6C04"/>
    <w:rsid w:val="007B6E19"/>
    <w:rsid w:val="007C19D4"/>
    <w:rsid w:val="007C6741"/>
    <w:rsid w:val="007D0320"/>
    <w:rsid w:val="007D0D58"/>
    <w:rsid w:val="007D2375"/>
    <w:rsid w:val="007D3018"/>
    <w:rsid w:val="007D3B50"/>
    <w:rsid w:val="007D3F46"/>
    <w:rsid w:val="007D6A68"/>
    <w:rsid w:val="007E1BA9"/>
    <w:rsid w:val="007E2D8B"/>
    <w:rsid w:val="007E3C69"/>
    <w:rsid w:val="007E3F5C"/>
    <w:rsid w:val="007E4D62"/>
    <w:rsid w:val="007E5401"/>
    <w:rsid w:val="007F3C51"/>
    <w:rsid w:val="007F4774"/>
    <w:rsid w:val="007F56EF"/>
    <w:rsid w:val="007F5BAC"/>
    <w:rsid w:val="0080035A"/>
    <w:rsid w:val="008073A0"/>
    <w:rsid w:val="00807EDE"/>
    <w:rsid w:val="008107D8"/>
    <w:rsid w:val="008122A9"/>
    <w:rsid w:val="008139A6"/>
    <w:rsid w:val="0081448F"/>
    <w:rsid w:val="00815A55"/>
    <w:rsid w:val="00821320"/>
    <w:rsid w:val="00821824"/>
    <w:rsid w:val="00822279"/>
    <w:rsid w:val="00824210"/>
    <w:rsid w:val="00824695"/>
    <w:rsid w:val="0082515E"/>
    <w:rsid w:val="00826B65"/>
    <w:rsid w:val="00832330"/>
    <w:rsid w:val="0083759A"/>
    <w:rsid w:val="00837CFC"/>
    <w:rsid w:val="00840AB8"/>
    <w:rsid w:val="00841E21"/>
    <w:rsid w:val="00842230"/>
    <w:rsid w:val="00843346"/>
    <w:rsid w:val="00843702"/>
    <w:rsid w:val="00847F0A"/>
    <w:rsid w:val="008537C3"/>
    <w:rsid w:val="00854CCA"/>
    <w:rsid w:val="008574CB"/>
    <w:rsid w:val="008633A6"/>
    <w:rsid w:val="00863F5D"/>
    <w:rsid w:val="00867A1E"/>
    <w:rsid w:val="00871B09"/>
    <w:rsid w:val="00872158"/>
    <w:rsid w:val="00872B95"/>
    <w:rsid w:val="00877524"/>
    <w:rsid w:val="00884DCD"/>
    <w:rsid w:val="008853BD"/>
    <w:rsid w:val="00886AFD"/>
    <w:rsid w:val="00887EEB"/>
    <w:rsid w:val="00894449"/>
    <w:rsid w:val="008A30FE"/>
    <w:rsid w:val="008A312D"/>
    <w:rsid w:val="008A7D0E"/>
    <w:rsid w:val="008B103D"/>
    <w:rsid w:val="008B294D"/>
    <w:rsid w:val="008B6E8E"/>
    <w:rsid w:val="008B7A27"/>
    <w:rsid w:val="008C18C1"/>
    <w:rsid w:val="008C5A69"/>
    <w:rsid w:val="008C7909"/>
    <w:rsid w:val="008D36D0"/>
    <w:rsid w:val="008D3E55"/>
    <w:rsid w:val="008D4B66"/>
    <w:rsid w:val="008D5987"/>
    <w:rsid w:val="008D68A3"/>
    <w:rsid w:val="008D7D57"/>
    <w:rsid w:val="008E7719"/>
    <w:rsid w:val="008F3783"/>
    <w:rsid w:val="008F3D4E"/>
    <w:rsid w:val="008F72F0"/>
    <w:rsid w:val="009022BA"/>
    <w:rsid w:val="00902E3E"/>
    <w:rsid w:val="00904948"/>
    <w:rsid w:val="0090617E"/>
    <w:rsid w:val="0091066D"/>
    <w:rsid w:val="009129E6"/>
    <w:rsid w:val="00913C2F"/>
    <w:rsid w:val="00914195"/>
    <w:rsid w:val="009148E5"/>
    <w:rsid w:val="00914AB8"/>
    <w:rsid w:val="009168BC"/>
    <w:rsid w:val="00920EF2"/>
    <w:rsid w:val="00922B6E"/>
    <w:rsid w:val="0092307C"/>
    <w:rsid w:val="00923641"/>
    <w:rsid w:val="00923B36"/>
    <w:rsid w:val="009273CE"/>
    <w:rsid w:val="0092760C"/>
    <w:rsid w:val="00927F7C"/>
    <w:rsid w:val="009315F1"/>
    <w:rsid w:val="00936F02"/>
    <w:rsid w:val="0093705C"/>
    <w:rsid w:val="00940DD1"/>
    <w:rsid w:val="00943C75"/>
    <w:rsid w:val="00951646"/>
    <w:rsid w:val="009541B2"/>
    <w:rsid w:val="00955847"/>
    <w:rsid w:val="0095746F"/>
    <w:rsid w:val="00961E06"/>
    <w:rsid w:val="00963C51"/>
    <w:rsid w:val="0096721C"/>
    <w:rsid w:val="0097044C"/>
    <w:rsid w:val="00971A87"/>
    <w:rsid w:val="009728D8"/>
    <w:rsid w:val="00974C65"/>
    <w:rsid w:val="00977B7B"/>
    <w:rsid w:val="00986091"/>
    <w:rsid w:val="00986CF8"/>
    <w:rsid w:val="00987829"/>
    <w:rsid w:val="00990BB9"/>
    <w:rsid w:val="009976E6"/>
    <w:rsid w:val="009977A0"/>
    <w:rsid w:val="009A0890"/>
    <w:rsid w:val="009A1588"/>
    <w:rsid w:val="009A22CC"/>
    <w:rsid w:val="009A5AA7"/>
    <w:rsid w:val="009A7950"/>
    <w:rsid w:val="009B0DED"/>
    <w:rsid w:val="009B7807"/>
    <w:rsid w:val="009B780A"/>
    <w:rsid w:val="009C20B4"/>
    <w:rsid w:val="009C2D73"/>
    <w:rsid w:val="009C441E"/>
    <w:rsid w:val="009D3A03"/>
    <w:rsid w:val="009D4E90"/>
    <w:rsid w:val="009E1EA7"/>
    <w:rsid w:val="009E5735"/>
    <w:rsid w:val="009E5F7F"/>
    <w:rsid w:val="009E729B"/>
    <w:rsid w:val="009F30FD"/>
    <w:rsid w:val="00A00457"/>
    <w:rsid w:val="00A01A97"/>
    <w:rsid w:val="00A0296C"/>
    <w:rsid w:val="00A02E2A"/>
    <w:rsid w:val="00A035AA"/>
    <w:rsid w:val="00A126B3"/>
    <w:rsid w:val="00A134B9"/>
    <w:rsid w:val="00A153F8"/>
    <w:rsid w:val="00A16BE5"/>
    <w:rsid w:val="00A16CB6"/>
    <w:rsid w:val="00A178AD"/>
    <w:rsid w:val="00A200F4"/>
    <w:rsid w:val="00A23690"/>
    <w:rsid w:val="00A237A6"/>
    <w:rsid w:val="00A23F80"/>
    <w:rsid w:val="00A26A8B"/>
    <w:rsid w:val="00A2768A"/>
    <w:rsid w:val="00A27F70"/>
    <w:rsid w:val="00A33E2A"/>
    <w:rsid w:val="00A40206"/>
    <w:rsid w:val="00A415FD"/>
    <w:rsid w:val="00A418EA"/>
    <w:rsid w:val="00A4640B"/>
    <w:rsid w:val="00A53CE4"/>
    <w:rsid w:val="00A56009"/>
    <w:rsid w:val="00A56A47"/>
    <w:rsid w:val="00A57268"/>
    <w:rsid w:val="00A61E47"/>
    <w:rsid w:val="00A620AA"/>
    <w:rsid w:val="00A63661"/>
    <w:rsid w:val="00A64235"/>
    <w:rsid w:val="00A74578"/>
    <w:rsid w:val="00A7695D"/>
    <w:rsid w:val="00A7702B"/>
    <w:rsid w:val="00A804DB"/>
    <w:rsid w:val="00A8292F"/>
    <w:rsid w:val="00A82FCF"/>
    <w:rsid w:val="00A866F6"/>
    <w:rsid w:val="00A90A56"/>
    <w:rsid w:val="00A90F55"/>
    <w:rsid w:val="00A94ABC"/>
    <w:rsid w:val="00A95348"/>
    <w:rsid w:val="00A95833"/>
    <w:rsid w:val="00A97891"/>
    <w:rsid w:val="00AA499A"/>
    <w:rsid w:val="00AA586D"/>
    <w:rsid w:val="00AB2D01"/>
    <w:rsid w:val="00AB71B6"/>
    <w:rsid w:val="00AC0739"/>
    <w:rsid w:val="00AC3230"/>
    <w:rsid w:val="00AC33D0"/>
    <w:rsid w:val="00AC5A3C"/>
    <w:rsid w:val="00AC6FA5"/>
    <w:rsid w:val="00AD1EDA"/>
    <w:rsid w:val="00AD78B1"/>
    <w:rsid w:val="00AE02BD"/>
    <w:rsid w:val="00AE2665"/>
    <w:rsid w:val="00AE5648"/>
    <w:rsid w:val="00AE5ABD"/>
    <w:rsid w:val="00AE5B40"/>
    <w:rsid w:val="00AE689F"/>
    <w:rsid w:val="00AE750C"/>
    <w:rsid w:val="00AE79FB"/>
    <w:rsid w:val="00AF2D1F"/>
    <w:rsid w:val="00AF30E5"/>
    <w:rsid w:val="00B018E3"/>
    <w:rsid w:val="00B0237B"/>
    <w:rsid w:val="00B05896"/>
    <w:rsid w:val="00B07DFB"/>
    <w:rsid w:val="00B10E3E"/>
    <w:rsid w:val="00B1153D"/>
    <w:rsid w:val="00B129E0"/>
    <w:rsid w:val="00B130E8"/>
    <w:rsid w:val="00B1588D"/>
    <w:rsid w:val="00B1742C"/>
    <w:rsid w:val="00B20F18"/>
    <w:rsid w:val="00B303E0"/>
    <w:rsid w:val="00B32C02"/>
    <w:rsid w:val="00B330DF"/>
    <w:rsid w:val="00B367A8"/>
    <w:rsid w:val="00B36EE0"/>
    <w:rsid w:val="00B3783F"/>
    <w:rsid w:val="00B4041D"/>
    <w:rsid w:val="00B4311D"/>
    <w:rsid w:val="00B50624"/>
    <w:rsid w:val="00B50DF7"/>
    <w:rsid w:val="00B53CA7"/>
    <w:rsid w:val="00B56B89"/>
    <w:rsid w:val="00B57A26"/>
    <w:rsid w:val="00B605B0"/>
    <w:rsid w:val="00B61204"/>
    <w:rsid w:val="00B612F4"/>
    <w:rsid w:val="00B6200A"/>
    <w:rsid w:val="00B63FBA"/>
    <w:rsid w:val="00B660B8"/>
    <w:rsid w:val="00B70130"/>
    <w:rsid w:val="00B71FA2"/>
    <w:rsid w:val="00B73C64"/>
    <w:rsid w:val="00B74F42"/>
    <w:rsid w:val="00B76742"/>
    <w:rsid w:val="00B77DE4"/>
    <w:rsid w:val="00B801DD"/>
    <w:rsid w:val="00B90E6A"/>
    <w:rsid w:val="00B925FA"/>
    <w:rsid w:val="00B94B64"/>
    <w:rsid w:val="00B97C7D"/>
    <w:rsid w:val="00BA0AAE"/>
    <w:rsid w:val="00BA43A2"/>
    <w:rsid w:val="00BA77FE"/>
    <w:rsid w:val="00BB0EFE"/>
    <w:rsid w:val="00BB170A"/>
    <w:rsid w:val="00BB459E"/>
    <w:rsid w:val="00BB69DC"/>
    <w:rsid w:val="00BB6AF0"/>
    <w:rsid w:val="00BB6CBB"/>
    <w:rsid w:val="00BC42FB"/>
    <w:rsid w:val="00BC4F69"/>
    <w:rsid w:val="00BC70DC"/>
    <w:rsid w:val="00BC7C00"/>
    <w:rsid w:val="00BD5663"/>
    <w:rsid w:val="00BE1E0D"/>
    <w:rsid w:val="00BE38CB"/>
    <w:rsid w:val="00BE65A8"/>
    <w:rsid w:val="00BE7596"/>
    <w:rsid w:val="00BE7D64"/>
    <w:rsid w:val="00BF078A"/>
    <w:rsid w:val="00BF0ED6"/>
    <w:rsid w:val="00BF18A4"/>
    <w:rsid w:val="00BF3D66"/>
    <w:rsid w:val="00BF4DD5"/>
    <w:rsid w:val="00BF5FD5"/>
    <w:rsid w:val="00BF6072"/>
    <w:rsid w:val="00BF7147"/>
    <w:rsid w:val="00C032A4"/>
    <w:rsid w:val="00C07926"/>
    <w:rsid w:val="00C07F23"/>
    <w:rsid w:val="00C14F2C"/>
    <w:rsid w:val="00C1583C"/>
    <w:rsid w:val="00C1670A"/>
    <w:rsid w:val="00C22DF5"/>
    <w:rsid w:val="00C26833"/>
    <w:rsid w:val="00C32014"/>
    <w:rsid w:val="00C331D3"/>
    <w:rsid w:val="00C35571"/>
    <w:rsid w:val="00C363D0"/>
    <w:rsid w:val="00C3702B"/>
    <w:rsid w:val="00C40DA5"/>
    <w:rsid w:val="00C43994"/>
    <w:rsid w:val="00C43BE3"/>
    <w:rsid w:val="00C45C81"/>
    <w:rsid w:val="00C503C7"/>
    <w:rsid w:val="00C52843"/>
    <w:rsid w:val="00C52A5D"/>
    <w:rsid w:val="00C54CFE"/>
    <w:rsid w:val="00C55C8E"/>
    <w:rsid w:val="00C6026D"/>
    <w:rsid w:val="00C67E8F"/>
    <w:rsid w:val="00C7006F"/>
    <w:rsid w:val="00C740DE"/>
    <w:rsid w:val="00C84C51"/>
    <w:rsid w:val="00C87C89"/>
    <w:rsid w:val="00C91E16"/>
    <w:rsid w:val="00C92171"/>
    <w:rsid w:val="00C92E14"/>
    <w:rsid w:val="00C95D48"/>
    <w:rsid w:val="00C965A2"/>
    <w:rsid w:val="00C97DAD"/>
    <w:rsid w:val="00CA05CC"/>
    <w:rsid w:val="00CA10EB"/>
    <w:rsid w:val="00CA144F"/>
    <w:rsid w:val="00CA2504"/>
    <w:rsid w:val="00CA53F7"/>
    <w:rsid w:val="00CA570D"/>
    <w:rsid w:val="00CA598A"/>
    <w:rsid w:val="00CA71B7"/>
    <w:rsid w:val="00CA720B"/>
    <w:rsid w:val="00CA740D"/>
    <w:rsid w:val="00CB05DB"/>
    <w:rsid w:val="00CB0E2A"/>
    <w:rsid w:val="00CB191E"/>
    <w:rsid w:val="00CB2852"/>
    <w:rsid w:val="00CB4E51"/>
    <w:rsid w:val="00CB6C03"/>
    <w:rsid w:val="00CC2A31"/>
    <w:rsid w:val="00CC4245"/>
    <w:rsid w:val="00CC4E85"/>
    <w:rsid w:val="00CC60B7"/>
    <w:rsid w:val="00CC67F0"/>
    <w:rsid w:val="00CD16C6"/>
    <w:rsid w:val="00CD21E7"/>
    <w:rsid w:val="00CD4EE8"/>
    <w:rsid w:val="00CE2AAF"/>
    <w:rsid w:val="00CE32BE"/>
    <w:rsid w:val="00CF092E"/>
    <w:rsid w:val="00CF2CBD"/>
    <w:rsid w:val="00CF35E8"/>
    <w:rsid w:val="00CF4BCE"/>
    <w:rsid w:val="00D0174C"/>
    <w:rsid w:val="00D03C3B"/>
    <w:rsid w:val="00D05767"/>
    <w:rsid w:val="00D05D46"/>
    <w:rsid w:val="00D07287"/>
    <w:rsid w:val="00D07F69"/>
    <w:rsid w:val="00D10F29"/>
    <w:rsid w:val="00D15C81"/>
    <w:rsid w:val="00D16D40"/>
    <w:rsid w:val="00D17835"/>
    <w:rsid w:val="00D329C0"/>
    <w:rsid w:val="00D33D03"/>
    <w:rsid w:val="00D355D8"/>
    <w:rsid w:val="00D366DD"/>
    <w:rsid w:val="00D37F59"/>
    <w:rsid w:val="00D4076A"/>
    <w:rsid w:val="00D41066"/>
    <w:rsid w:val="00D41BD3"/>
    <w:rsid w:val="00D455AF"/>
    <w:rsid w:val="00D5447D"/>
    <w:rsid w:val="00D54DDC"/>
    <w:rsid w:val="00D54F7B"/>
    <w:rsid w:val="00D5682A"/>
    <w:rsid w:val="00D61E73"/>
    <w:rsid w:val="00D63CA6"/>
    <w:rsid w:val="00D64996"/>
    <w:rsid w:val="00D704A2"/>
    <w:rsid w:val="00D709C1"/>
    <w:rsid w:val="00D73667"/>
    <w:rsid w:val="00D74869"/>
    <w:rsid w:val="00D76615"/>
    <w:rsid w:val="00D77E3A"/>
    <w:rsid w:val="00D8031F"/>
    <w:rsid w:val="00D80363"/>
    <w:rsid w:val="00D80B49"/>
    <w:rsid w:val="00D9307C"/>
    <w:rsid w:val="00DA0927"/>
    <w:rsid w:val="00DA2F12"/>
    <w:rsid w:val="00DA3E54"/>
    <w:rsid w:val="00DB34A8"/>
    <w:rsid w:val="00DB4D08"/>
    <w:rsid w:val="00DB74AD"/>
    <w:rsid w:val="00DC35AA"/>
    <w:rsid w:val="00DD15E1"/>
    <w:rsid w:val="00DD1814"/>
    <w:rsid w:val="00DD1F86"/>
    <w:rsid w:val="00DD4A19"/>
    <w:rsid w:val="00DD7A22"/>
    <w:rsid w:val="00DE19C9"/>
    <w:rsid w:val="00DE2DC8"/>
    <w:rsid w:val="00DE7F92"/>
    <w:rsid w:val="00DF502C"/>
    <w:rsid w:val="00DF5B12"/>
    <w:rsid w:val="00DF76FF"/>
    <w:rsid w:val="00DF79D5"/>
    <w:rsid w:val="00E01C2A"/>
    <w:rsid w:val="00E02CCC"/>
    <w:rsid w:val="00E07499"/>
    <w:rsid w:val="00E12CD2"/>
    <w:rsid w:val="00E132B6"/>
    <w:rsid w:val="00E143F2"/>
    <w:rsid w:val="00E2581B"/>
    <w:rsid w:val="00E3128F"/>
    <w:rsid w:val="00E3199D"/>
    <w:rsid w:val="00E371FE"/>
    <w:rsid w:val="00E37D47"/>
    <w:rsid w:val="00E4117D"/>
    <w:rsid w:val="00E41AA3"/>
    <w:rsid w:val="00E4206B"/>
    <w:rsid w:val="00E4269A"/>
    <w:rsid w:val="00E43503"/>
    <w:rsid w:val="00E5000A"/>
    <w:rsid w:val="00E53630"/>
    <w:rsid w:val="00E54791"/>
    <w:rsid w:val="00E56BC8"/>
    <w:rsid w:val="00E60B21"/>
    <w:rsid w:val="00E61F28"/>
    <w:rsid w:val="00E62381"/>
    <w:rsid w:val="00E645CD"/>
    <w:rsid w:val="00E65A63"/>
    <w:rsid w:val="00E707F6"/>
    <w:rsid w:val="00E77B38"/>
    <w:rsid w:val="00E80E2B"/>
    <w:rsid w:val="00E85510"/>
    <w:rsid w:val="00E85D8C"/>
    <w:rsid w:val="00E8707C"/>
    <w:rsid w:val="00E90B74"/>
    <w:rsid w:val="00E930B5"/>
    <w:rsid w:val="00E933EA"/>
    <w:rsid w:val="00E9524F"/>
    <w:rsid w:val="00E95B20"/>
    <w:rsid w:val="00E9690C"/>
    <w:rsid w:val="00EA3260"/>
    <w:rsid w:val="00EA3B98"/>
    <w:rsid w:val="00EA6519"/>
    <w:rsid w:val="00EA7A18"/>
    <w:rsid w:val="00EA7B15"/>
    <w:rsid w:val="00EB0C89"/>
    <w:rsid w:val="00EB0FF8"/>
    <w:rsid w:val="00EB1220"/>
    <w:rsid w:val="00EB1ECA"/>
    <w:rsid w:val="00EB21C6"/>
    <w:rsid w:val="00EB2FA4"/>
    <w:rsid w:val="00EB3220"/>
    <w:rsid w:val="00EC277D"/>
    <w:rsid w:val="00EC3099"/>
    <w:rsid w:val="00EC3B4E"/>
    <w:rsid w:val="00EC48CC"/>
    <w:rsid w:val="00EC55B7"/>
    <w:rsid w:val="00EC5D39"/>
    <w:rsid w:val="00EC5FA6"/>
    <w:rsid w:val="00EC749A"/>
    <w:rsid w:val="00ED11A0"/>
    <w:rsid w:val="00ED2F7C"/>
    <w:rsid w:val="00ED4E70"/>
    <w:rsid w:val="00ED5D33"/>
    <w:rsid w:val="00ED60CF"/>
    <w:rsid w:val="00ED6162"/>
    <w:rsid w:val="00EE2964"/>
    <w:rsid w:val="00EE3A5B"/>
    <w:rsid w:val="00EE3EB5"/>
    <w:rsid w:val="00EE462D"/>
    <w:rsid w:val="00EE6076"/>
    <w:rsid w:val="00EF2C95"/>
    <w:rsid w:val="00EF390D"/>
    <w:rsid w:val="00EF3BB4"/>
    <w:rsid w:val="00EF4FDF"/>
    <w:rsid w:val="00EF7326"/>
    <w:rsid w:val="00EF77E3"/>
    <w:rsid w:val="00F0160B"/>
    <w:rsid w:val="00F01ADF"/>
    <w:rsid w:val="00F01E99"/>
    <w:rsid w:val="00F02052"/>
    <w:rsid w:val="00F04F47"/>
    <w:rsid w:val="00F05A7A"/>
    <w:rsid w:val="00F110F8"/>
    <w:rsid w:val="00F111E6"/>
    <w:rsid w:val="00F12570"/>
    <w:rsid w:val="00F13F7E"/>
    <w:rsid w:val="00F20D74"/>
    <w:rsid w:val="00F240B8"/>
    <w:rsid w:val="00F300F3"/>
    <w:rsid w:val="00F30F5A"/>
    <w:rsid w:val="00F3361F"/>
    <w:rsid w:val="00F35A65"/>
    <w:rsid w:val="00F41453"/>
    <w:rsid w:val="00F426C0"/>
    <w:rsid w:val="00F437F4"/>
    <w:rsid w:val="00F44A19"/>
    <w:rsid w:val="00F44C89"/>
    <w:rsid w:val="00F459D0"/>
    <w:rsid w:val="00F4647B"/>
    <w:rsid w:val="00F46D24"/>
    <w:rsid w:val="00F50AE4"/>
    <w:rsid w:val="00F60981"/>
    <w:rsid w:val="00F6302A"/>
    <w:rsid w:val="00F7073F"/>
    <w:rsid w:val="00F722D0"/>
    <w:rsid w:val="00F72986"/>
    <w:rsid w:val="00F74F9D"/>
    <w:rsid w:val="00F772BB"/>
    <w:rsid w:val="00F80328"/>
    <w:rsid w:val="00F83634"/>
    <w:rsid w:val="00F84DF9"/>
    <w:rsid w:val="00F86B25"/>
    <w:rsid w:val="00F90CF9"/>
    <w:rsid w:val="00F927E6"/>
    <w:rsid w:val="00F93845"/>
    <w:rsid w:val="00F94196"/>
    <w:rsid w:val="00F94EEB"/>
    <w:rsid w:val="00F97D9D"/>
    <w:rsid w:val="00FA233F"/>
    <w:rsid w:val="00FA63F2"/>
    <w:rsid w:val="00FA6417"/>
    <w:rsid w:val="00FB0D2B"/>
    <w:rsid w:val="00FB5325"/>
    <w:rsid w:val="00FC4C95"/>
    <w:rsid w:val="00FC5E4E"/>
    <w:rsid w:val="00FC6E8D"/>
    <w:rsid w:val="00FD06F5"/>
    <w:rsid w:val="00FD17AB"/>
    <w:rsid w:val="00FD350B"/>
    <w:rsid w:val="00FD3FE8"/>
    <w:rsid w:val="00FE1D0A"/>
    <w:rsid w:val="00FE3033"/>
    <w:rsid w:val="00FE573F"/>
    <w:rsid w:val="00FE5ED1"/>
    <w:rsid w:val="00FF5A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ADF438B-7F96-4369-9E66-70842EBA0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D4A19"/>
  </w:style>
  <w:style w:type="paragraph" w:styleId="berschrift1">
    <w:name w:val="heading 1"/>
    <w:basedOn w:val="Standard"/>
    <w:next w:val="Standard"/>
    <w:link w:val="berschrift1Zchn"/>
    <w:uiPriority w:val="9"/>
    <w:qFormat/>
    <w:rsid w:val="00DD4A1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nhideWhenUsed/>
    <w:qFormat/>
    <w:rsid w:val="00DD4A1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nhideWhenUsed/>
    <w:qFormat/>
    <w:rsid w:val="0065298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rsid w:val="00DD4A19"/>
    <w:pPr>
      <w:tabs>
        <w:tab w:val="left" w:pos="425"/>
        <w:tab w:val="left" w:pos="851"/>
      </w:tabs>
    </w:pPr>
    <w:rPr>
      <w:rFonts w:ascii="Arial" w:eastAsia="Times New Roman" w:hAnsi="Arial" w:cs="Times New Roman"/>
      <w:sz w:val="20"/>
      <w:szCs w:val="20"/>
      <w:lang w:eastAsia="de-DE"/>
    </w:rPr>
  </w:style>
  <w:style w:type="character" w:customStyle="1" w:styleId="FunotentextZchn">
    <w:name w:val="Fußnotentext Zchn"/>
    <w:basedOn w:val="Absatz-Standardschriftart"/>
    <w:link w:val="Funotentext"/>
    <w:uiPriority w:val="99"/>
    <w:rsid w:val="00DD4A19"/>
    <w:rPr>
      <w:rFonts w:ascii="Arial" w:eastAsia="Times New Roman" w:hAnsi="Arial" w:cs="Times New Roman"/>
      <w:sz w:val="20"/>
      <w:szCs w:val="20"/>
      <w:lang w:eastAsia="de-DE"/>
    </w:rPr>
  </w:style>
  <w:style w:type="paragraph" w:styleId="Kopfzeile">
    <w:name w:val="header"/>
    <w:basedOn w:val="Standard"/>
    <w:link w:val="KopfzeileZchn"/>
    <w:uiPriority w:val="99"/>
    <w:unhideWhenUsed/>
    <w:rsid w:val="00DD4A19"/>
    <w:pPr>
      <w:tabs>
        <w:tab w:val="center" w:pos="4536"/>
        <w:tab w:val="right" w:pos="9072"/>
      </w:tabs>
    </w:pPr>
  </w:style>
  <w:style w:type="character" w:customStyle="1" w:styleId="KopfzeileZchn">
    <w:name w:val="Kopfzeile Zchn"/>
    <w:basedOn w:val="Absatz-Standardschriftart"/>
    <w:link w:val="Kopfzeile"/>
    <w:uiPriority w:val="99"/>
    <w:rsid w:val="00DD4A19"/>
  </w:style>
  <w:style w:type="paragraph" w:styleId="Fuzeile">
    <w:name w:val="footer"/>
    <w:basedOn w:val="Standard"/>
    <w:link w:val="FuzeileZchn"/>
    <w:uiPriority w:val="99"/>
    <w:unhideWhenUsed/>
    <w:rsid w:val="00DD4A19"/>
    <w:pPr>
      <w:tabs>
        <w:tab w:val="center" w:pos="4536"/>
        <w:tab w:val="right" w:pos="9072"/>
      </w:tabs>
    </w:pPr>
  </w:style>
  <w:style w:type="character" w:customStyle="1" w:styleId="FuzeileZchn">
    <w:name w:val="Fußzeile Zchn"/>
    <w:basedOn w:val="Absatz-Standardschriftart"/>
    <w:link w:val="Fuzeile"/>
    <w:uiPriority w:val="99"/>
    <w:rsid w:val="00DD4A19"/>
  </w:style>
  <w:style w:type="paragraph" w:styleId="Listenabsatz">
    <w:name w:val="List Paragraph"/>
    <w:basedOn w:val="Standard"/>
    <w:autoRedefine/>
    <w:uiPriority w:val="34"/>
    <w:qFormat/>
    <w:rsid w:val="00B1742C"/>
    <w:pPr>
      <w:numPr>
        <w:numId w:val="44"/>
      </w:numPr>
      <w:autoSpaceDE w:val="0"/>
      <w:autoSpaceDN w:val="0"/>
      <w:adjustRightInd w:val="0"/>
      <w:contextualSpacing/>
      <w:jc w:val="left"/>
    </w:pPr>
    <w:rPr>
      <w:rFonts w:eastAsia="Times New Roman" w:cs="Times New Roman"/>
      <w:szCs w:val="24"/>
      <w:lang w:eastAsia="de-DE"/>
    </w:rPr>
  </w:style>
  <w:style w:type="character" w:styleId="Hyperlink">
    <w:name w:val="Hyperlink"/>
    <w:basedOn w:val="Absatz-Standardschriftart"/>
    <w:uiPriority w:val="99"/>
    <w:unhideWhenUsed/>
    <w:rsid w:val="00DD4A19"/>
    <w:rPr>
      <w:color w:val="0000FF"/>
      <w:u w:val="single"/>
    </w:rPr>
  </w:style>
  <w:style w:type="character" w:styleId="Funotenzeichen">
    <w:name w:val="footnote reference"/>
    <w:basedOn w:val="Absatz-Standardschriftart"/>
    <w:uiPriority w:val="99"/>
    <w:semiHidden/>
    <w:unhideWhenUsed/>
    <w:rsid w:val="00DD4A19"/>
    <w:rPr>
      <w:vertAlign w:val="superscript"/>
    </w:rPr>
  </w:style>
  <w:style w:type="character" w:customStyle="1" w:styleId="berschrift2Zchn">
    <w:name w:val="Überschrift 2 Zchn"/>
    <w:basedOn w:val="Absatz-Standardschriftart"/>
    <w:link w:val="berschrift2"/>
    <w:rsid w:val="00DD4A19"/>
    <w:rPr>
      <w:rFonts w:asciiTheme="majorHAnsi" w:eastAsiaTheme="majorEastAsia" w:hAnsiTheme="majorHAnsi" w:cstheme="majorBidi"/>
      <w:color w:val="2E74B5" w:themeColor="accent1" w:themeShade="BF"/>
      <w:sz w:val="26"/>
      <w:szCs w:val="26"/>
    </w:rPr>
  </w:style>
  <w:style w:type="paragraph" w:styleId="Beschriftung">
    <w:name w:val="caption"/>
    <w:basedOn w:val="Standard"/>
    <w:next w:val="Standard"/>
    <w:unhideWhenUsed/>
    <w:qFormat/>
    <w:rsid w:val="00DD4A19"/>
    <w:pPr>
      <w:spacing w:after="200"/>
    </w:pPr>
    <w:rPr>
      <w:i/>
      <w:iCs/>
      <w:color w:val="44546A" w:themeColor="text2"/>
      <w:sz w:val="18"/>
      <w:szCs w:val="18"/>
    </w:rPr>
  </w:style>
  <w:style w:type="paragraph" w:styleId="StandardWeb">
    <w:name w:val="Normal (Web)"/>
    <w:basedOn w:val="Standard"/>
    <w:uiPriority w:val="99"/>
    <w:semiHidden/>
    <w:unhideWhenUsed/>
    <w:rsid w:val="00DD4A19"/>
    <w:pPr>
      <w:spacing w:before="100" w:beforeAutospacing="1" w:after="100" w:afterAutospacing="1"/>
      <w:jc w:val="left"/>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DD4A1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D4A19"/>
    <w:rPr>
      <w:rFonts w:ascii="Segoe UI" w:hAnsi="Segoe UI" w:cs="Segoe UI"/>
      <w:sz w:val="18"/>
      <w:szCs w:val="18"/>
    </w:rPr>
  </w:style>
  <w:style w:type="character" w:customStyle="1" w:styleId="berschrift1Zchn">
    <w:name w:val="Überschrift 1 Zchn"/>
    <w:basedOn w:val="Absatz-Standardschriftart"/>
    <w:link w:val="berschrift1"/>
    <w:uiPriority w:val="9"/>
    <w:rsid w:val="00DD4A19"/>
    <w:rPr>
      <w:rFonts w:asciiTheme="majorHAnsi" w:eastAsiaTheme="majorEastAsia" w:hAnsiTheme="majorHAnsi" w:cstheme="majorBidi"/>
      <w:color w:val="2E74B5" w:themeColor="accent1" w:themeShade="BF"/>
      <w:sz w:val="32"/>
      <w:szCs w:val="32"/>
    </w:rPr>
  </w:style>
  <w:style w:type="character" w:customStyle="1" w:styleId="fodbauthors">
    <w:name w:val="fodb_authors"/>
    <w:basedOn w:val="Absatz-Standardschriftart"/>
    <w:rsid w:val="00DD4A19"/>
  </w:style>
  <w:style w:type="character" w:customStyle="1" w:styleId="nonetalii">
    <w:name w:val="non_et_alii"/>
    <w:basedOn w:val="Absatz-Standardschriftart"/>
    <w:rsid w:val="00DD4A19"/>
  </w:style>
  <w:style w:type="character" w:styleId="HTMLZitat">
    <w:name w:val="HTML Cite"/>
    <w:basedOn w:val="Absatz-Standardschriftart"/>
    <w:uiPriority w:val="99"/>
    <w:semiHidden/>
    <w:unhideWhenUsed/>
    <w:rsid w:val="00DD4A19"/>
    <w:rPr>
      <w:i/>
      <w:iCs/>
    </w:rPr>
  </w:style>
  <w:style w:type="character" w:styleId="Hervorhebung">
    <w:name w:val="Emphasis"/>
    <w:basedOn w:val="Absatz-Standardschriftart"/>
    <w:uiPriority w:val="20"/>
    <w:qFormat/>
    <w:rsid w:val="00DD4A19"/>
    <w:rPr>
      <w:i/>
      <w:iCs/>
    </w:rPr>
  </w:style>
  <w:style w:type="character" w:customStyle="1" w:styleId="outlinenumberfirst">
    <w:name w:val="outlinenumberfirst"/>
    <w:basedOn w:val="Absatz-Standardschriftart"/>
    <w:rsid w:val="00DD4A19"/>
  </w:style>
  <w:style w:type="character" w:customStyle="1" w:styleId="topiclinefirst">
    <w:name w:val="topiclinefirst"/>
    <w:basedOn w:val="Absatz-Standardschriftart"/>
    <w:rsid w:val="00DD4A19"/>
  </w:style>
  <w:style w:type="table" w:styleId="Tabellenraster">
    <w:name w:val="Table Grid"/>
    <w:basedOn w:val="NormaleTabelle"/>
    <w:rsid w:val="00DD4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alabel">
    <w:name w:val="meta_label"/>
    <w:basedOn w:val="Absatz-Standardschriftart"/>
    <w:rsid w:val="00DD4A19"/>
  </w:style>
  <w:style w:type="paragraph" w:customStyle="1" w:styleId="1">
    <w:name w:val="Ü1"/>
    <w:basedOn w:val="berschrift1"/>
    <w:link w:val="1Zchn"/>
    <w:qFormat/>
    <w:rsid w:val="00DD4A19"/>
    <w:pPr>
      <w:spacing w:after="240"/>
    </w:pPr>
    <w:rPr>
      <w:color w:val="5B9BD5" w:themeColor="accent1"/>
      <w:sz w:val="36"/>
      <w:szCs w:val="36"/>
    </w:rPr>
  </w:style>
  <w:style w:type="paragraph" w:customStyle="1" w:styleId="2">
    <w:name w:val="Ü2"/>
    <w:basedOn w:val="berschrift2"/>
    <w:link w:val="2Zchn"/>
    <w:qFormat/>
    <w:rsid w:val="00DD4A19"/>
    <w:pPr>
      <w:spacing w:before="120" w:after="120"/>
    </w:pPr>
    <w:rPr>
      <w:color w:val="5B9BD5" w:themeColor="accent1"/>
      <w:sz w:val="32"/>
      <w:szCs w:val="32"/>
    </w:rPr>
  </w:style>
  <w:style w:type="character" w:customStyle="1" w:styleId="1Zchn">
    <w:name w:val="Ü1 Zchn"/>
    <w:basedOn w:val="Absatz-Standardschriftart"/>
    <w:link w:val="1"/>
    <w:rsid w:val="00DD4A19"/>
    <w:rPr>
      <w:rFonts w:asciiTheme="majorHAnsi" w:eastAsiaTheme="majorEastAsia" w:hAnsiTheme="majorHAnsi" w:cstheme="majorBidi"/>
      <w:color w:val="5B9BD5" w:themeColor="accent1"/>
      <w:sz w:val="36"/>
      <w:szCs w:val="36"/>
    </w:rPr>
  </w:style>
  <w:style w:type="character" w:customStyle="1" w:styleId="2Zchn">
    <w:name w:val="Ü2 Zchn"/>
    <w:basedOn w:val="Absatz-Standardschriftart"/>
    <w:link w:val="2"/>
    <w:rsid w:val="00DD4A19"/>
    <w:rPr>
      <w:rFonts w:asciiTheme="majorHAnsi" w:eastAsiaTheme="majorEastAsia" w:hAnsiTheme="majorHAnsi" w:cstheme="majorBidi"/>
      <w:color w:val="5B9BD5" w:themeColor="accent1"/>
      <w:sz w:val="32"/>
      <w:szCs w:val="32"/>
    </w:rPr>
  </w:style>
  <w:style w:type="paragraph" w:styleId="Inhaltsverzeichnisberschrift">
    <w:name w:val="TOC Heading"/>
    <w:basedOn w:val="berschrift1"/>
    <w:next w:val="Standard"/>
    <w:uiPriority w:val="39"/>
    <w:unhideWhenUsed/>
    <w:qFormat/>
    <w:rsid w:val="00DD4A19"/>
    <w:pPr>
      <w:spacing w:line="259" w:lineRule="auto"/>
      <w:jc w:val="left"/>
      <w:outlineLvl w:val="9"/>
    </w:pPr>
    <w:rPr>
      <w:lang w:eastAsia="de-DE"/>
    </w:rPr>
  </w:style>
  <w:style w:type="paragraph" w:styleId="Verzeichnis1">
    <w:name w:val="toc 1"/>
    <w:basedOn w:val="Standard"/>
    <w:next w:val="Standard"/>
    <w:autoRedefine/>
    <w:uiPriority w:val="39"/>
    <w:unhideWhenUsed/>
    <w:rsid w:val="00DD4A19"/>
    <w:pPr>
      <w:spacing w:after="100"/>
    </w:pPr>
  </w:style>
  <w:style w:type="paragraph" w:styleId="Verzeichnis2">
    <w:name w:val="toc 2"/>
    <w:basedOn w:val="Standard"/>
    <w:next w:val="Standard"/>
    <w:autoRedefine/>
    <w:uiPriority w:val="39"/>
    <w:unhideWhenUsed/>
    <w:rsid w:val="00DD4A19"/>
    <w:pPr>
      <w:spacing w:after="100"/>
      <w:ind w:left="220"/>
    </w:pPr>
  </w:style>
  <w:style w:type="paragraph" w:customStyle="1" w:styleId="Funote">
    <w:name w:val="Fußnote_"/>
    <w:basedOn w:val="Fuzeile"/>
    <w:link w:val="FunoteZchn"/>
    <w:autoRedefine/>
    <w:qFormat/>
    <w:rsid w:val="008B6E8E"/>
    <w:rPr>
      <w:sz w:val="16"/>
      <w:szCs w:val="16"/>
    </w:rPr>
  </w:style>
  <w:style w:type="character" w:customStyle="1" w:styleId="FunoteZchn">
    <w:name w:val="Fußnote_ Zchn"/>
    <w:basedOn w:val="FuzeileZchn"/>
    <w:link w:val="Funote"/>
    <w:rsid w:val="008B6E8E"/>
    <w:rPr>
      <w:sz w:val="16"/>
      <w:szCs w:val="16"/>
    </w:rPr>
  </w:style>
  <w:style w:type="paragraph" w:customStyle="1" w:styleId="ZitatmitAbsatz">
    <w:name w:val="Zitat_mitAbsatz"/>
    <w:basedOn w:val="Zitat"/>
    <w:link w:val="ZitatmitAbsatzZchn"/>
    <w:autoRedefine/>
    <w:qFormat/>
    <w:rsid w:val="008B6E8E"/>
    <w:pPr>
      <w:spacing w:before="0" w:after="0"/>
      <w:ind w:left="567" w:right="566"/>
      <w:jc w:val="both"/>
    </w:pPr>
    <w:rPr>
      <w:rFonts w:ascii="Courier New" w:hAnsi="Courier New" w:cs="Courier New"/>
      <w:i w:val="0"/>
      <w:sz w:val="18"/>
      <w:szCs w:val="18"/>
    </w:rPr>
  </w:style>
  <w:style w:type="character" w:customStyle="1" w:styleId="ZitatmitAbsatzZchn">
    <w:name w:val="Zitat_mitAbsatz Zchn"/>
    <w:basedOn w:val="ZitatZchn"/>
    <w:link w:val="ZitatmitAbsatz"/>
    <w:rsid w:val="008B6E8E"/>
    <w:rPr>
      <w:rFonts w:ascii="Courier New" w:hAnsi="Courier New" w:cs="Courier New"/>
      <w:i w:val="0"/>
      <w:iCs/>
      <w:color w:val="404040" w:themeColor="text1" w:themeTint="BF"/>
      <w:sz w:val="18"/>
      <w:szCs w:val="18"/>
    </w:rPr>
  </w:style>
  <w:style w:type="paragraph" w:styleId="Zitat">
    <w:name w:val="Quote"/>
    <w:basedOn w:val="Standard"/>
    <w:next w:val="Standard"/>
    <w:link w:val="ZitatZchn"/>
    <w:uiPriority w:val="29"/>
    <w:qFormat/>
    <w:rsid w:val="008B6E8E"/>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8B6E8E"/>
    <w:rPr>
      <w:i/>
      <w:iCs/>
      <w:color w:val="404040" w:themeColor="text1" w:themeTint="BF"/>
    </w:rPr>
  </w:style>
  <w:style w:type="paragraph" w:customStyle="1" w:styleId="3">
    <w:name w:val="Ü3"/>
    <w:basedOn w:val="berschrift3"/>
    <w:link w:val="3Zchn"/>
    <w:autoRedefine/>
    <w:qFormat/>
    <w:rsid w:val="00652984"/>
    <w:pPr>
      <w:spacing w:before="160" w:after="120"/>
    </w:pPr>
    <w:rPr>
      <w:color w:val="5B9BD5" w:themeColor="accent1"/>
      <w:sz w:val="28"/>
      <w:szCs w:val="28"/>
    </w:rPr>
  </w:style>
  <w:style w:type="character" w:customStyle="1" w:styleId="3Zchn">
    <w:name w:val="Ü3 Zchn"/>
    <w:basedOn w:val="berschrift3Zchn"/>
    <w:link w:val="3"/>
    <w:rsid w:val="00652984"/>
    <w:rPr>
      <w:rFonts w:asciiTheme="majorHAnsi" w:eastAsiaTheme="majorEastAsia" w:hAnsiTheme="majorHAnsi" w:cstheme="majorBidi"/>
      <w:color w:val="5B9BD5" w:themeColor="accent1"/>
      <w:sz w:val="28"/>
      <w:szCs w:val="28"/>
    </w:rPr>
  </w:style>
  <w:style w:type="character" w:customStyle="1" w:styleId="berschrift3Zchn">
    <w:name w:val="Überschrift 3 Zchn"/>
    <w:basedOn w:val="Absatz-Standardschriftart"/>
    <w:link w:val="berschrift3"/>
    <w:rsid w:val="00652984"/>
    <w:rPr>
      <w:rFonts w:asciiTheme="majorHAnsi" w:eastAsiaTheme="majorEastAsia" w:hAnsiTheme="majorHAnsi" w:cstheme="majorBidi"/>
      <w:color w:val="1F4D78" w:themeColor="accent1" w:themeShade="7F"/>
      <w:sz w:val="24"/>
      <w:szCs w:val="24"/>
    </w:rPr>
  </w:style>
  <w:style w:type="paragraph" w:customStyle="1" w:styleId="Default">
    <w:name w:val="Default"/>
    <w:rsid w:val="006E48CF"/>
    <w:pPr>
      <w:autoSpaceDE w:val="0"/>
      <w:autoSpaceDN w:val="0"/>
      <w:adjustRightInd w:val="0"/>
      <w:jc w:val="left"/>
    </w:pPr>
    <w:rPr>
      <w:rFonts w:ascii="Calibri" w:hAnsi="Calibri" w:cs="Calibri"/>
      <w:color w:val="000000"/>
      <w:sz w:val="24"/>
      <w:szCs w:val="24"/>
    </w:rPr>
  </w:style>
  <w:style w:type="character" w:customStyle="1" w:styleId="prefix">
    <w:name w:val="prefix"/>
    <w:basedOn w:val="Absatz-Standardschriftart"/>
    <w:rsid w:val="00496772"/>
  </w:style>
  <w:style w:type="character" w:customStyle="1" w:styleId="Datum1">
    <w:name w:val="Datum1"/>
    <w:basedOn w:val="Absatz-Standardschriftart"/>
    <w:rsid w:val="00496772"/>
  </w:style>
  <w:style w:type="character" w:styleId="Fett">
    <w:name w:val="Strong"/>
    <w:basedOn w:val="Absatz-Standardschriftart"/>
    <w:uiPriority w:val="22"/>
    <w:qFormat/>
    <w:rsid w:val="000122F4"/>
    <w:rPr>
      <w:b/>
      <w:bCs/>
    </w:rPr>
  </w:style>
  <w:style w:type="paragraph" w:styleId="Literaturverzeichnis">
    <w:name w:val="Bibliography"/>
    <w:basedOn w:val="Standard"/>
    <w:next w:val="Standard"/>
    <w:uiPriority w:val="37"/>
    <w:semiHidden/>
    <w:unhideWhenUsed/>
    <w:rsid w:val="004208A1"/>
  </w:style>
  <w:style w:type="character" w:customStyle="1" w:styleId="a-text-bold">
    <w:name w:val="a-text-bold"/>
    <w:basedOn w:val="Absatz-Standardschriftart"/>
    <w:rsid w:val="00F01E99"/>
  </w:style>
  <w:style w:type="paragraph" w:styleId="Verzeichnis3">
    <w:name w:val="toc 3"/>
    <w:basedOn w:val="Standard"/>
    <w:next w:val="Standard"/>
    <w:autoRedefine/>
    <w:uiPriority w:val="39"/>
    <w:unhideWhenUsed/>
    <w:rsid w:val="00F3361F"/>
    <w:pPr>
      <w:spacing w:after="100"/>
      <w:ind w:left="440"/>
    </w:pPr>
  </w:style>
  <w:style w:type="character" w:styleId="Platzhaltertext">
    <w:name w:val="Placeholder Text"/>
    <w:basedOn w:val="Absatz-Standardschriftart"/>
    <w:uiPriority w:val="99"/>
    <w:semiHidden/>
    <w:rsid w:val="00262314"/>
    <w:rPr>
      <w:color w:val="808080"/>
    </w:rPr>
  </w:style>
  <w:style w:type="paragraph" w:customStyle="1" w:styleId="Code">
    <w:name w:val="Code"/>
    <w:basedOn w:val="Standard"/>
    <w:link w:val="CodeZchn"/>
    <w:qFormat/>
    <w:rsid w:val="005906E8"/>
    <w:rPr>
      <w:rFonts w:ascii="Courier New" w:hAnsi="Courier New" w:cs="Courier New"/>
      <w:sz w:val="20"/>
      <w:szCs w:val="20"/>
    </w:rPr>
  </w:style>
  <w:style w:type="character" w:customStyle="1" w:styleId="CodeZchn">
    <w:name w:val="Code Zchn"/>
    <w:basedOn w:val="Absatz-Standardschriftart"/>
    <w:link w:val="Code"/>
    <w:rsid w:val="005906E8"/>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04282">
      <w:bodyDiv w:val="1"/>
      <w:marLeft w:val="0"/>
      <w:marRight w:val="0"/>
      <w:marTop w:val="0"/>
      <w:marBottom w:val="0"/>
      <w:divBdr>
        <w:top w:val="none" w:sz="0" w:space="0" w:color="auto"/>
        <w:left w:val="none" w:sz="0" w:space="0" w:color="auto"/>
        <w:bottom w:val="none" w:sz="0" w:space="0" w:color="auto"/>
        <w:right w:val="none" w:sz="0" w:space="0" w:color="auto"/>
      </w:divBdr>
    </w:div>
    <w:div w:id="503788657">
      <w:bodyDiv w:val="1"/>
      <w:marLeft w:val="0"/>
      <w:marRight w:val="0"/>
      <w:marTop w:val="0"/>
      <w:marBottom w:val="0"/>
      <w:divBdr>
        <w:top w:val="none" w:sz="0" w:space="0" w:color="auto"/>
        <w:left w:val="none" w:sz="0" w:space="0" w:color="auto"/>
        <w:bottom w:val="none" w:sz="0" w:space="0" w:color="auto"/>
        <w:right w:val="none" w:sz="0" w:space="0" w:color="auto"/>
      </w:divBdr>
    </w:div>
    <w:div w:id="967586958">
      <w:bodyDiv w:val="1"/>
      <w:marLeft w:val="0"/>
      <w:marRight w:val="0"/>
      <w:marTop w:val="0"/>
      <w:marBottom w:val="0"/>
      <w:divBdr>
        <w:top w:val="none" w:sz="0" w:space="0" w:color="auto"/>
        <w:left w:val="none" w:sz="0" w:space="0" w:color="auto"/>
        <w:bottom w:val="none" w:sz="0" w:space="0" w:color="auto"/>
        <w:right w:val="none" w:sz="0" w:space="0" w:color="auto"/>
      </w:divBdr>
    </w:div>
    <w:div w:id="1156536980">
      <w:bodyDiv w:val="1"/>
      <w:marLeft w:val="0"/>
      <w:marRight w:val="0"/>
      <w:marTop w:val="0"/>
      <w:marBottom w:val="0"/>
      <w:divBdr>
        <w:top w:val="none" w:sz="0" w:space="0" w:color="auto"/>
        <w:left w:val="none" w:sz="0" w:space="0" w:color="auto"/>
        <w:bottom w:val="none" w:sz="0" w:space="0" w:color="auto"/>
        <w:right w:val="none" w:sz="0" w:space="0" w:color="auto"/>
      </w:divBdr>
    </w:div>
    <w:div w:id="1471828461">
      <w:bodyDiv w:val="1"/>
      <w:marLeft w:val="0"/>
      <w:marRight w:val="0"/>
      <w:marTop w:val="0"/>
      <w:marBottom w:val="0"/>
      <w:divBdr>
        <w:top w:val="none" w:sz="0" w:space="0" w:color="auto"/>
        <w:left w:val="none" w:sz="0" w:space="0" w:color="auto"/>
        <w:bottom w:val="none" w:sz="0" w:space="0" w:color="auto"/>
        <w:right w:val="none" w:sz="0" w:space="0" w:color="auto"/>
      </w:divBdr>
    </w:div>
    <w:div w:id="1590190145">
      <w:bodyDiv w:val="1"/>
      <w:marLeft w:val="0"/>
      <w:marRight w:val="0"/>
      <w:marTop w:val="0"/>
      <w:marBottom w:val="0"/>
      <w:divBdr>
        <w:top w:val="none" w:sz="0" w:space="0" w:color="auto"/>
        <w:left w:val="none" w:sz="0" w:space="0" w:color="auto"/>
        <w:bottom w:val="none" w:sz="0" w:space="0" w:color="auto"/>
        <w:right w:val="none" w:sz="0" w:space="0" w:color="auto"/>
      </w:divBdr>
    </w:div>
    <w:div w:id="1793011211">
      <w:bodyDiv w:val="1"/>
      <w:marLeft w:val="0"/>
      <w:marRight w:val="0"/>
      <w:marTop w:val="0"/>
      <w:marBottom w:val="0"/>
      <w:divBdr>
        <w:top w:val="none" w:sz="0" w:space="0" w:color="auto"/>
        <w:left w:val="none" w:sz="0" w:space="0" w:color="auto"/>
        <w:bottom w:val="none" w:sz="0" w:space="0" w:color="auto"/>
        <w:right w:val="none" w:sz="0" w:space="0" w:color="auto"/>
      </w:divBdr>
    </w:div>
    <w:div w:id="2099595517">
      <w:bodyDiv w:val="1"/>
      <w:marLeft w:val="0"/>
      <w:marRight w:val="0"/>
      <w:marTop w:val="0"/>
      <w:marBottom w:val="0"/>
      <w:divBdr>
        <w:top w:val="none" w:sz="0" w:space="0" w:color="auto"/>
        <w:left w:val="none" w:sz="0" w:space="0" w:color="auto"/>
        <w:bottom w:val="none" w:sz="0" w:space="0" w:color="auto"/>
        <w:right w:val="none" w:sz="0" w:space="0" w:color="auto"/>
      </w:divBdr>
    </w:div>
    <w:div w:id="212391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1.wmf"/><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s://creativecommons.org/licenses/by/4.0/deed.de"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wmf"/><Relationship Id="rId11" Type="http://schemas.openxmlformats.org/officeDocument/2006/relationships/oleObject" Target="embeddings/oleObject1.bin"/><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hyperlink" Target="https://www.orca.nrw/" TargetMode="External"/><Relationship Id="rId19" Type="http://schemas.openxmlformats.org/officeDocument/2006/relationships/image" Target="media/image9.png"/><Relationship Id="rId14" Type="http://schemas.openxmlformats.org/officeDocument/2006/relationships/image" Target="media/image5.wmf"/><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5.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3.wmf"/><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8.png"/><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3.wmf"/><Relationship Id="rId31" Type="http://schemas.openxmlformats.org/officeDocument/2006/relationships/image" Target="media/image16.wmf"/><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image" Target="media/image18.wmf"/><Relationship Id="rId50" Type="http://schemas.openxmlformats.org/officeDocument/2006/relationships/image" Target="media/image33.png"/><Relationship Id="rId55"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D:\0050_Modellorientier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3861F-E7AE-40D4-91F3-14501AA3A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0050_Modellorientierung</Template>
  <TotalTime>0</TotalTime>
  <Pages>25</Pages>
  <Words>3666</Words>
  <Characters>23102</Characters>
  <Application>Microsoft Office Word</Application>
  <DocSecurity>0</DocSecurity>
  <Lines>192</Lines>
  <Paragraphs>53</Paragraphs>
  <ScaleCrop>false</ScaleCrop>
  <HeadingPairs>
    <vt:vector size="2" baseType="variant">
      <vt:variant>
        <vt:lpstr>Titel</vt:lpstr>
      </vt:variant>
      <vt:variant>
        <vt:i4>1</vt:i4>
      </vt:variant>
    </vt:vector>
  </HeadingPairs>
  <TitlesOfParts>
    <vt:vector size="1" baseType="lpstr">
      <vt:lpstr/>
    </vt:vector>
  </TitlesOfParts>
  <Company>MIFcom GmbH</Company>
  <LinksUpToDate>false</LinksUpToDate>
  <CharactersWithSpaces>26715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dmm</dc:creator>
  <cp:keywords/>
  <dc:description/>
  <cp:lastModifiedBy>Daniel Michael Meyer</cp:lastModifiedBy>
  <cp:revision>663</cp:revision>
  <cp:lastPrinted>2023-06-22T09:33:00Z</cp:lastPrinted>
  <dcterms:created xsi:type="dcterms:W3CDTF">2022-06-19T08:38:00Z</dcterms:created>
  <dcterms:modified xsi:type="dcterms:W3CDTF">2024-07-11T12:47:00Z</dcterms:modified>
</cp:coreProperties>
</file>